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03AD" w:rsidRDefault="00B003AD" w:rsidP="00B003AD">
      <w:pPr>
        <w:pStyle w:val="NoSpacing"/>
      </w:pPr>
      <w:r>
        <w:rPr>
          <w:u w:val="single"/>
        </w:rPr>
        <w:t>John BERNEYS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fl.1435)</w:t>
      </w:r>
    </w:p>
    <w:p w:rsidR="00B003AD" w:rsidRDefault="00B003AD" w:rsidP="00B003AD">
      <w:pPr>
        <w:pStyle w:val="NoSpacing"/>
      </w:pPr>
    </w:p>
    <w:p w:rsidR="00B003AD" w:rsidRDefault="00B003AD" w:rsidP="00B003AD">
      <w:pPr>
        <w:pStyle w:val="NoSpacing"/>
      </w:pPr>
    </w:p>
    <w:p w:rsidR="00B003AD" w:rsidRDefault="00B003AD" w:rsidP="00B003AD">
      <w:pPr>
        <w:pStyle w:val="NoSpacing"/>
      </w:pPr>
      <w:r>
        <w:t>15 Sep.1435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Stafford into lands </w:t>
      </w:r>
    </w:p>
    <w:p w:rsidR="00B003AD" w:rsidRDefault="00B003AD" w:rsidP="00B003AD">
      <w:pPr>
        <w:pStyle w:val="NoSpacing"/>
      </w:pPr>
      <w:r>
        <w:tab/>
      </w:r>
      <w:r>
        <w:tab/>
        <w:t>of Edward Boteler(q.v.).</w:t>
      </w:r>
    </w:p>
    <w:p w:rsidR="00B003AD" w:rsidRDefault="00B003AD" w:rsidP="00B003AD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24-296)</w:t>
      </w:r>
    </w:p>
    <w:p w:rsidR="00B003AD" w:rsidRDefault="00B003AD" w:rsidP="00B003AD">
      <w:pPr>
        <w:pStyle w:val="NoSpacing"/>
      </w:pPr>
    </w:p>
    <w:p w:rsidR="00B003AD" w:rsidRDefault="00B003AD" w:rsidP="00B003AD">
      <w:pPr>
        <w:pStyle w:val="NoSpacing"/>
      </w:pPr>
    </w:p>
    <w:p w:rsidR="00B003AD" w:rsidRPr="00452EEF" w:rsidRDefault="00B003AD" w:rsidP="00B003AD">
      <w:pPr>
        <w:pStyle w:val="NoSpacing"/>
      </w:pPr>
      <w:r>
        <w:t>2 September 2017</w:t>
      </w:r>
    </w:p>
    <w:p w:rsidR="006B2F86" w:rsidRPr="00B003AD" w:rsidRDefault="00B003AD" w:rsidP="00E71FC3">
      <w:pPr>
        <w:pStyle w:val="NoSpacing"/>
      </w:pPr>
      <w:bookmarkStart w:id="0" w:name="_GoBack"/>
      <w:bookmarkEnd w:id="0"/>
    </w:p>
    <w:sectPr w:rsidR="006B2F86" w:rsidRPr="00B003A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003AD" w:rsidRDefault="00B003AD" w:rsidP="00E71FC3">
      <w:pPr>
        <w:spacing w:after="0" w:line="240" w:lineRule="auto"/>
      </w:pPr>
      <w:r>
        <w:separator/>
      </w:r>
    </w:p>
  </w:endnote>
  <w:endnote w:type="continuationSeparator" w:id="0">
    <w:p w:rsidR="00B003AD" w:rsidRDefault="00B003A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003AD" w:rsidRDefault="00B003AD" w:rsidP="00E71FC3">
      <w:pPr>
        <w:spacing w:after="0" w:line="240" w:lineRule="auto"/>
      </w:pPr>
      <w:r>
        <w:separator/>
      </w:r>
    </w:p>
  </w:footnote>
  <w:footnote w:type="continuationSeparator" w:id="0">
    <w:p w:rsidR="00B003AD" w:rsidRDefault="00B003A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3AD"/>
    <w:rsid w:val="001A7C09"/>
    <w:rsid w:val="00577BD5"/>
    <w:rsid w:val="00656CBA"/>
    <w:rsid w:val="006A1F77"/>
    <w:rsid w:val="00733BE7"/>
    <w:rsid w:val="00AB52E8"/>
    <w:rsid w:val="00B003AD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C16A88"/>
  <w15:chartTrackingRefBased/>
  <w15:docId w15:val="{83205EF1-73BF-4915-8BE8-508B8E126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2017-09-02T15:04:00Z</dcterms:created>
  <dcterms:modified xsi:type="dcterms:W3CDTF">2017-09-02T15:05:00Z</dcterms:modified>
</cp:coreProperties>
</file>