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88A6E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BERNEWEY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9034D2A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3EB42EBB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719A0C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F773B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Miles </w:t>
      </w:r>
      <w:proofErr w:type="spellStart"/>
      <w:r>
        <w:rPr>
          <w:rFonts w:ascii="Times New Roman" w:hAnsi="Times New Roman" w:cs="Times New Roman"/>
          <w:sz w:val="24"/>
          <w:szCs w:val="24"/>
        </w:rPr>
        <w:t>Adys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goldsmith(q.v.), brought a plaint of debt against him,</w:t>
      </w:r>
    </w:p>
    <w:p w14:paraId="1DFDE71B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Halyday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Lynn, Norfolk(q.v.), Brian Talbot of London, esquire(q.v.),</w:t>
      </w:r>
    </w:p>
    <w:p w14:paraId="3097B407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Langley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Colbrook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Buckinghamshire(q.v.),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46E23361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Ludlow, Shropshire(q.v.).</w:t>
      </w:r>
    </w:p>
    <w:p w14:paraId="6ED9EAF9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9185163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71169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63F02A" w14:textId="77777777" w:rsidR="002F3B7D" w:rsidRDefault="002F3B7D" w:rsidP="002F3B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3FEB5EC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3457" w14:textId="77777777" w:rsidR="002F3B7D" w:rsidRDefault="002F3B7D" w:rsidP="009139A6">
      <w:r>
        <w:separator/>
      </w:r>
    </w:p>
  </w:endnote>
  <w:endnote w:type="continuationSeparator" w:id="0">
    <w:p w14:paraId="085E2E02" w14:textId="77777777" w:rsidR="002F3B7D" w:rsidRDefault="002F3B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E2D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3F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30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ED9F8" w14:textId="77777777" w:rsidR="002F3B7D" w:rsidRDefault="002F3B7D" w:rsidP="009139A6">
      <w:r>
        <w:separator/>
      </w:r>
    </w:p>
  </w:footnote>
  <w:footnote w:type="continuationSeparator" w:id="0">
    <w:p w14:paraId="2ED7ADB2" w14:textId="77777777" w:rsidR="002F3B7D" w:rsidRDefault="002F3B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F99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3C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3C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7D"/>
    <w:rsid w:val="000666E0"/>
    <w:rsid w:val="002510B7"/>
    <w:rsid w:val="002F3B7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57ED1"/>
  <w15:chartTrackingRefBased/>
  <w15:docId w15:val="{37AB469D-F756-4ABF-86EB-185D15BDB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F3B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2022-01-25T21:04:00Z</dcterms:created>
  <dcterms:modified xsi:type="dcterms:W3CDTF">2022-01-25T21:05:00Z</dcterms:modified>
</cp:coreProperties>
</file>