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37C4E" w14:textId="7A073082" w:rsidR="00BA00AB" w:rsidRDefault="00D311D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BERNEWELL</w:t>
      </w:r>
      <w:r>
        <w:rPr>
          <w:rFonts w:cs="Times New Roman"/>
          <w:szCs w:val="24"/>
        </w:rPr>
        <w:t xml:space="preserve">       (fl.1438-9)</w:t>
      </w:r>
    </w:p>
    <w:p w14:paraId="00DCF0FA" w14:textId="01D16FD2" w:rsidR="00D311D1" w:rsidRDefault="00D311D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Fishmonger.</w:t>
      </w:r>
    </w:p>
    <w:p w14:paraId="5ABB765F" w14:textId="64B9055C" w:rsidR="00D311D1" w:rsidRDefault="00D311D1" w:rsidP="009139A6">
      <w:pPr>
        <w:pStyle w:val="NoSpacing"/>
        <w:rPr>
          <w:rFonts w:cs="Times New Roman"/>
          <w:szCs w:val="24"/>
        </w:rPr>
      </w:pPr>
    </w:p>
    <w:p w14:paraId="290F8C04" w14:textId="547B3704" w:rsidR="00D311D1" w:rsidRDefault="00D311D1" w:rsidP="009139A6">
      <w:pPr>
        <w:pStyle w:val="NoSpacing"/>
        <w:rPr>
          <w:rFonts w:cs="Times New Roman"/>
          <w:szCs w:val="24"/>
        </w:rPr>
      </w:pPr>
    </w:p>
    <w:p w14:paraId="74679050" w14:textId="77777777" w:rsidR="004C526D" w:rsidRDefault="004C526D" w:rsidP="004C526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Oct.1437</w:t>
      </w:r>
      <w:r>
        <w:rPr>
          <w:rFonts w:eastAsia="Times New Roman" w:cs="Times New Roman"/>
          <w:szCs w:val="24"/>
        </w:rPr>
        <w:tab/>
        <w:t>He was exonerated on grounds of poverty.</w:t>
      </w:r>
    </w:p>
    <w:p w14:paraId="44183CEE" w14:textId="77777777" w:rsidR="004C526D" w:rsidRDefault="004C526D" w:rsidP="004C526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49B65F01" w14:textId="0816A8FB" w:rsidR="004C526D" w:rsidRPr="004C526D" w:rsidRDefault="004C526D" w:rsidP="004C526D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p.73 and n.3)</w:t>
      </w:r>
    </w:p>
    <w:p w14:paraId="15FA6BD3" w14:textId="53644CA7" w:rsidR="00D311D1" w:rsidRDefault="00D311D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1438</w:t>
      </w:r>
      <w:r>
        <w:rPr>
          <w:rFonts w:cs="Times New Roman"/>
          <w:szCs w:val="24"/>
        </w:rPr>
        <w:tab/>
        <w:t>He was elected Alderman of Queenhythe Ward.</w:t>
      </w:r>
    </w:p>
    <w:p w14:paraId="605877B4" w14:textId="77777777" w:rsidR="00D311D1" w:rsidRDefault="00D311D1" w:rsidP="00D311D1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49DD7B9C" w14:textId="1C9AD867" w:rsidR="00D311D1" w:rsidRDefault="00D311D1" w:rsidP="00D311D1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Caroline M. Barron: Thesis presented for the degree of Doctor of Philosophy in the University of London, January 1970 pp.64-5)</w:t>
      </w:r>
    </w:p>
    <w:p w14:paraId="7B6CA6BB" w14:textId="5B0232DB" w:rsidR="00D311D1" w:rsidRDefault="00D311D1" w:rsidP="00D311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1439</w:t>
      </w:r>
      <w:r>
        <w:rPr>
          <w:rFonts w:eastAsia="Times New Roman" w:cs="Times New Roman"/>
          <w:szCs w:val="24"/>
        </w:rPr>
        <w:tab/>
        <w:t>He successfully petitioned the Court of Aldermen that he be discharged from</w:t>
      </w:r>
    </w:p>
    <w:p w14:paraId="7E65DD30" w14:textId="5A3DF47A" w:rsidR="00D311D1" w:rsidRDefault="00D311D1" w:rsidP="00D311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the Aldermanry as he was unable to live without selling fish retail.  (ibid.)</w:t>
      </w:r>
    </w:p>
    <w:p w14:paraId="3A86BE3F" w14:textId="5E3D4FC0" w:rsidR="00D311D1" w:rsidRDefault="00D311D1" w:rsidP="00D311D1">
      <w:pPr>
        <w:pStyle w:val="NoSpacing"/>
        <w:rPr>
          <w:rFonts w:eastAsia="Times New Roman" w:cs="Times New Roman"/>
          <w:szCs w:val="24"/>
        </w:rPr>
      </w:pPr>
    </w:p>
    <w:p w14:paraId="71296E62" w14:textId="5D7CAC8C" w:rsidR="00D311D1" w:rsidRDefault="00D311D1" w:rsidP="00D311D1">
      <w:pPr>
        <w:pStyle w:val="NoSpacing"/>
        <w:rPr>
          <w:rFonts w:eastAsia="Times New Roman" w:cs="Times New Roman"/>
          <w:szCs w:val="24"/>
        </w:rPr>
      </w:pPr>
    </w:p>
    <w:p w14:paraId="12F455F2" w14:textId="57135B1A" w:rsidR="00D311D1" w:rsidRDefault="00D311D1" w:rsidP="00D311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January 2023</w:t>
      </w:r>
    </w:p>
    <w:p w14:paraId="5E08751F" w14:textId="69D02850" w:rsidR="004C526D" w:rsidRPr="00D311D1" w:rsidRDefault="004C526D" w:rsidP="00D311D1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29 February 2024</w:t>
      </w:r>
    </w:p>
    <w:sectPr w:rsidR="004C526D" w:rsidRPr="00D311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3493D" w14:textId="77777777" w:rsidR="00D311D1" w:rsidRDefault="00D311D1" w:rsidP="009139A6">
      <w:r>
        <w:separator/>
      </w:r>
    </w:p>
  </w:endnote>
  <w:endnote w:type="continuationSeparator" w:id="0">
    <w:p w14:paraId="60B9F7AC" w14:textId="77777777" w:rsidR="00D311D1" w:rsidRDefault="00D311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17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5FE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09F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490DB" w14:textId="77777777" w:rsidR="00D311D1" w:rsidRDefault="00D311D1" w:rsidP="009139A6">
      <w:r>
        <w:separator/>
      </w:r>
    </w:p>
  </w:footnote>
  <w:footnote w:type="continuationSeparator" w:id="0">
    <w:p w14:paraId="562950F8" w14:textId="77777777" w:rsidR="00D311D1" w:rsidRDefault="00D311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A32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48B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98E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D1"/>
    <w:rsid w:val="000666E0"/>
    <w:rsid w:val="002510B7"/>
    <w:rsid w:val="004C526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311D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BAEBB"/>
  <w15:chartTrackingRefBased/>
  <w15:docId w15:val="{1E4E116E-7CD7-4A66-96C5-5B28C3B35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2023-01-21T21:08:00Z</dcterms:created>
  <dcterms:modified xsi:type="dcterms:W3CDTF">2024-02-29T18:34:00Z</dcterms:modified>
</cp:coreProperties>
</file>