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31935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BERNEWELL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30EAD049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B4545AE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</w:p>
    <w:p w14:paraId="6B8EF0C9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</w:p>
    <w:p w14:paraId="65B84149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8AD6782" w14:textId="77777777" w:rsidR="00D31E01" w:rsidRDefault="00D31E01" w:rsidP="00D31E0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5F68C5D5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17A73E4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</w:p>
    <w:p w14:paraId="61BCC0CD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</w:p>
    <w:p w14:paraId="213D638C" w14:textId="77777777" w:rsidR="00D31E01" w:rsidRDefault="00D31E01" w:rsidP="00D31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279BAB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2A40B" w14:textId="77777777" w:rsidR="00D31E01" w:rsidRDefault="00D31E01" w:rsidP="009139A6">
      <w:r>
        <w:separator/>
      </w:r>
    </w:p>
  </w:endnote>
  <w:endnote w:type="continuationSeparator" w:id="0">
    <w:p w14:paraId="61699260" w14:textId="77777777" w:rsidR="00D31E01" w:rsidRDefault="00D31E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11E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F45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C73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8602F" w14:textId="77777777" w:rsidR="00D31E01" w:rsidRDefault="00D31E01" w:rsidP="009139A6">
      <w:r>
        <w:separator/>
      </w:r>
    </w:p>
  </w:footnote>
  <w:footnote w:type="continuationSeparator" w:id="0">
    <w:p w14:paraId="7B0F7E32" w14:textId="77777777" w:rsidR="00D31E01" w:rsidRDefault="00D31E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00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0B8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0CC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0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1E0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32CC7"/>
  <w15:chartTrackingRefBased/>
  <w15:docId w15:val="{481562F8-59E5-4013-953A-0E9CE0FA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E0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2022-03-25T20:42:00Z</dcterms:created>
  <dcterms:modified xsi:type="dcterms:W3CDTF">2022-03-25T20:42:00Z</dcterms:modified>
</cp:coreProperties>
</file>