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DB7C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BERNEWELL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C3C0AC7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67628E4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BA04C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16BE8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Robert, cutler(q.v.)</w:t>
      </w:r>
    </w:p>
    <w:p w14:paraId="3A659D7D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757A810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75DFB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D3CCC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robert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Cokyn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(ibid.)</w:t>
      </w:r>
    </w:p>
    <w:p w14:paraId="6D525D69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6764A" w14:textId="77777777" w:rsidR="007530D4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84B326" w14:textId="77777777" w:rsidR="007530D4" w:rsidRPr="00072790" w:rsidRDefault="007530D4" w:rsidP="007530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2022</w:t>
      </w:r>
    </w:p>
    <w:p w14:paraId="73D328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24840" w14:textId="77777777" w:rsidR="007530D4" w:rsidRDefault="007530D4" w:rsidP="009139A6">
      <w:r>
        <w:separator/>
      </w:r>
    </w:p>
  </w:endnote>
  <w:endnote w:type="continuationSeparator" w:id="0">
    <w:p w14:paraId="19A63A96" w14:textId="77777777" w:rsidR="007530D4" w:rsidRDefault="007530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4FF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B22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D03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E9B41" w14:textId="77777777" w:rsidR="007530D4" w:rsidRDefault="007530D4" w:rsidP="009139A6">
      <w:r>
        <w:separator/>
      </w:r>
    </w:p>
  </w:footnote>
  <w:footnote w:type="continuationSeparator" w:id="0">
    <w:p w14:paraId="4A371FF6" w14:textId="77777777" w:rsidR="007530D4" w:rsidRDefault="007530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8A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118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88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D4"/>
    <w:rsid w:val="000666E0"/>
    <w:rsid w:val="002510B7"/>
    <w:rsid w:val="005C130B"/>
    <w:rsid w:val="007530D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5D6A"/>
  <w15:chartTrackingRefBased/>
  <w15:docId w15:val="{681C0C22-4B42-46B3-9731-783D101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30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2022-06-17T13:11:00Z</dcterms:created>
  <dcterms:modified xsi:type="dcterms:W3CDTF">2022-06-17T13:12:00Z</dcterms:modified>
</cp:coreProperties>
</file>