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523877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BERNEWELL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fl.1463)</w:t>
      </w:r>
    </w:p>
    <w:p w14:paraId="494CEC52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Gentleman.</w:t>
      </w:r>
    </w:p>
    <w:p w14:paraId="2712DD62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C3B90B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9E9691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1463</w:t>
      </w:r>
      <w:r>
        <w:rPr>
          <w:rFonts w:ascii="Times New Roman" w:hAnsi="Times New Roman" w:cs="Times New Roman"/>
          <w:sz w:val="24"/>
          <w:szCs w:val="24"/>
        </w:rPr>
        <w:tab/>
        <w:t xml:space="preserve">Walter </w:t>
      </w:r>
      <w:proofErr w:type="spellStart"/>
      <w:r>
        <w:rPr>
          <w:rFonts w:ascii="Times New Roman" w:hAnsi="Times New Roman" w:cs="Times New Roman"/>
          <w:sz w:val="24"/>
          <w:szCs w:val="24"/>
        </w:rPr>
        <w:t>Grene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brought a plaint of debt against him, John Broun of</w:t>
      </w:r>
    </w:p>
    <w:p w14:paraId="5302FBA9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Walden, Essex(q.v.),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Hervy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Barking, Essex(q.v.), and William</w:t>
      </w:r>
    </w:p>
    <w:p w14:paraId="347D6B12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Smyth of London, cutler(q.v.), as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mainpernors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John Smyth</w:t>
      </w:r>
    </w:p>
    <w:p w14:paraId="4A8161DD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Littlebury</w:t>
      </w:r>
      <w:proofErr w:type="spellEnd"/>
      <w:r>
        <w:rPr>
          <w:rFonts w:ascii="Times New Roman" w:hAnsi="Times New Roman" w:cs="Times New Roman"/>
          <w:sz w:val="24"/>
          <w:szCs w:val="24"/>
        </w:rPr>
        <w:t>, Essex(q.v.).</w:t>
      </w:r>
    </w:p>
    <w:p w14:paraId="60942A55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901AC2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https://waalt.uh.edu/index.php/CP40/807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F28F0EC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AF52BE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1062806" w14:textId="77777777" w:rsidR="00852B20" w:rsidRDefault="00852B20" w:rsidP="00852B2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September 2022</w:t>
      </w:r>
    </w:p>
    <w:p w14:paraId="361B484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114F4" w14:textId="77777777" w:rsidR="00E46D7D" w:rsidRDefault="00E46D7D" w:rsidP="009139A6">
      <w:r>
        <w:separator/>
      </w:r>
    </w:p>
  </w:endnote>
  <w:endnote w:type="continuationSeparator" w:id="0">
    <w:p w14:paraId="0488B172" w14:textId="77777777" w:rsidR="00E46D7D" w:rsidRDefault="00E46D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6B1D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EE8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6A1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B0754D" w14:textId="77777777" w:rsidR="00E46D7D" w:rsidRDefault="00E46D7D" w:rsidP="009139A6">
      <w:r>
        <w:separator/>
      </w:r>
    </w:p>
  </w:footnote>
  <w:footnote w:type="continuationSeparator" w:id="0">
    <w:p w14:paraId="38446798" w14:textId="77777777" w:rsidR="00E46D7D" w:rsidRDefault="00E46D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A3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0BF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A0E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D7D"/>
    <w:rsid w:val="000666E0"/>
    <w:rsid w:val="002510B7"/>
    <w:rsid w:val="005C130B"/>
    <w:rsid w:val="00826F5C"/>
    <w:rsid w:val="00852B20"/>
    <w:rsid w:val="009139A6"/>
    <w:rsid w:val="009448BB"/>
    <w:rsid w:val="00A3176C"/>
    <w:rsid w:val="00AE65F8"/>
    <w:rsid w:val="00BA00AB"/>
    <w:rsid w:val="00BD5F9C"/>
    <w:rsid w:val="00CB4ED9"/>
    <w:rsid w:val="00E46D7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1B85F6"/>
  <w15:chartTrackingRefBased/>
  <w15:docId w15:val="{3CEC44D2-F6BF-4157-915E-1107144B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52B2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0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2022-09-11T08:50:00Z</dcterms:created>
  <dcterms:modified xsi:type="dcterms:W3CDTF">2022-09-11T08:52:00Z</dcterms:modified>
</cp:coreProperties>
</file>