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27DB1" w14:textId="77777777" w:rsidR="004D2EAF" w:rsidRDefault="004D2EAF" w:rsidP="004D2EA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BERNEWELL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330CCE3C" w14:textId="77777777" w:rsidR="004D2EAF" w:rsidRDefault="004D2EAF" w:rsidP="004D2EA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0D50B2F6" w14:textId="77777777" w:rsidR="004D2EAF" w:rsidRDefault="004D2EAF" w:rsidP="004D2EA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BEE2EB4" w14:textId="77777777" w:rsidR="004D2EAF" w:rsidRDefault="004D2EAF" w:rsidP="004D2EA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B829718" w14:textId="77777777" w:rsidR="004D2EAF" w:rsidRDefault="004D2EAF" w:rsidP="004D2EA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4BEB362E" w14:textId="77777777" w:rsidR="004D2EAF" w:rsidRDefault="004D2EAF" w:rsidP="004D2EA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98A60F9" w14:textId="77777777" w:rsidR="004D2EAF" w:rsidRDefault="004D2EAF" w:rsidP="004D2EA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6CB6F743" w14:textId="77777777" w:rsidR="004D2EAF" w:rsidRDefault="004D2EAF" w:rsidP="004D2EA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238B821" w14:textId="77777777" w:rsidR="004D2EAF" w:rsidRDefault="004D2EAF" w:rsidP="004D2EA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4FCAE52" w14:textId="77777777" w:rsidR="004D2EAF" w:rsidRDefault="004D2EAF" w:rsidP="004D2EA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31 December 2022</w:t>
      </w:r>
    </w:p>
    <w:p w14:paraId="34DFCD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98C1C" w14:textId="77777777" w:rsidR="004D2EAF" w:rsidRDefault="004D2EAF" w:rsidP="009139A6">
      <w:r>
        <w:separator/>
      </w:r>
    </w:p>
  </w:endnote>
  <w:endnote w:type="continuationSeparator" w:id="0">
    <w:p w14:paraId="445539E1" w14:textId="77777777" w:rsidR="004D2EAF" w:rsidRDefault="004D2E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32B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DDA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436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19F17" w14:textId="77777777" w:rsidR="004D2EAF" w:rsidRDefault="004D2EAF" w:rsidP="009139A6">
      <w:r>
        <w:separator/>
      </w:r>
    </w:p>
  </w:footnote>
  <w:footnote w:type="continuationSeparator" w:id="0">
    <w:p w14:paraId="254D4761" w14:textId="77777777" w:rsidR="004D2EAF" w:rsidRDefault="004D2E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D9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11C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C05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EAF"/>
    <w:rsid w:val="000666E0"/>
    <w:rsid w:val="002510B7"/>
    <w:rsid w:val="004D2EA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5A416"/>
  <w15:chartTrackingRefBased/>
  <w15:docId w15:val="{AE0269C5-EEC8-4962-BD79-03B949030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2023-02-15T13:22:00Z</dcterms:created>
  <dcterms:modified xsi:type="dcterms:W3CDTF">2023-02-15T13:23:00Z</dcterms:modified>
</cp:coreProperties>
</file>