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F3A18" w14:textId="77777777" w:rsidR="00C60F3A" w:rsidRDefault="00C60F3A" w:rsidP="00C60F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BERNEWELL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20F48FF3" w14:textId="77777777" w:rsidR="00C60F3A" w:rsidRDefault="00C60F3A" w:rsidP="00C60F3A">
      <w:pPr>
        <w:pStyle w:val="NoSpacing"/>
        <w:rPr>
          <w:rFonts w:cs="Times New Roman"/>
          <w:szCs w:val="24"/>
        </w:rPr>
      </w:pPr>
    </w:p>
    <w:p w14:paraId="61431FF6" w14:textId="77777777" w:rsidR="00C60F3A" w:rsidRDefault="00C60F3A" w:rsidP="00C60F3A">
      <w:pPr>
        <w:pStyle w:val="NoSpacing"/>
        <w:rPr>
          <w:rFonts w:cs="Times New Roman"/>
          <w:szCs w:val="24"/>
        </w:rPr>
      </w:pPr>
    </w:p>
    <w:p w14:paraId="672E1388" w14:textId="77777777" w:rsidR="00C60F3A" w:rsidRDefault="00C60F3A" w:rsidP="00C60F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Jan.1455</w:t>
      </w:r>
      <w:r>
        <w:rPr>
          <w:rFonts w:cs="Times New Roman"/>
          <w:szCs w:val="24"/>
        </w:rPr>
        <w:tab/>
        <w:t>He was appointed controller of the petty custom in the port of London.</w:t>
      </w:r>
    </w:p>
    <w:p w14:paraId="6DB02936" w14:textId="77777777" w:rsidR="00C60F3A" w:rsidRDefault="00C60F3A" w:rsidP="00C60F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p.248)</w:t>
      </w:r>
    </w:p>
    <w:p w14:paraId="1A29F089" w14:textId="77777777" w:rsidR="00C60F3A" w:rsidRDefault="00C60F3A" w:rsidP="00C60F3A">
      <w:pPr>
        <w:pStyle w:val="NoSpacing"/>
        <w:rPr>
          <w:rFonts w:cs="Times New Roman"/>
          <w:szCs w:val="24"/>
        </w:rPr>
      </w:pPr>
    </w:p>
    <w:p w14:paraId="55FD6B3F" w14:textId="77777777" w:rsidR="00C60F3A" w:rsidRDefault="00C60F3A" w:rsidP="00C60F3A">
      <w:pPr>
        <w:pStyle w:val="NoSpacing"/>
        <w:rPr>
          <w:rFonts w:cs="Times New Roman"/>
          <w:szCs w:val="24"/>
        </w:rPr>
      </w:pPr>
    </w:p>
    <w:p w14:paraId="7608218E" w14:textId="77777777" w:rsidR="00C60F3A" w:rsidRDefault="00C60F3A" w:rsidP="00C60F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34C8FF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C8099" w14:textId="77777777" w:rsidR="00C60F3A" w:rsidRDefault="00C60F3A" w:rsidP="009139A6">
      <w:r>
        <w:separator/>
      </w:r>
    </w:p>
  </w:endnote>
  <w:endnote w:type="continuationSeparator" w:id="0">
    <w:p w14:paraId="48CF1666" w14:textId="77777777" w:rsidR="00C60F3A" w:rsidRDefault="00C60F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DCF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D065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09BA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9CD7EC" w14:textId="77777777" w:rsidR="00C60F3A" w:rsidRDefault="00C60F3A" w:rsidP="009139A6">
      <w:r>
        <w:separator/>
      </w:r>
    </w:p>
  </w:footnote>
  <w:footnote w:type="continuationSeparator" w:id="0">
    <w:p w14:paraId="481F8D89" w14:textId="77777777" w:rsidR="00C60F3A" w:rsidRDefault="00C60F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64B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17A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DC3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3A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0F3A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BB246"/>
  <w15:chartTrackingRefBased/>
  <w15:docId w15:val="{DB568F36-3FA3-44C0-922D-BD6E9127B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2024-07-01T14:46:00Z</dcterms:created>
  <dcterms:modified xsi:type="dcterms:W3CDTF">2024-07-01T14:46:00Z</dcterms:modified>
</cp:coreProperties>
</file>