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BERNEVYLL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Crediton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</w:t>
      </w: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F7FB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21-65)</w:t>
      </w: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07C6E" w:rsidRDefault="00507C6E" w:rsidP="00507C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2015</w:t>
      </w:r>
      <w:bookmarkStart w:id="0" w:name="_GoBack"/>
      <w:bookmarkEnd w:id="0"/>
    </w:p>
    <w:sectPr w:rsidR="00DD5B8A" w:rsidRPr="00507C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C6E" w:rsidRDefault="00507C6E" w:rsidP="00564E3C">
      <w:pPr>
        <w:spacing w:after="0" w:line="240" w:lineRule="auto"/>
      </w:pPr>
      <w:r>
        <w:separator/>
      </w:r>
    </w:p>
  </w:endnote>
  <w:endnote w:type="continuationSeparator" w:id="0">
    <w:p w:rsidR="00507C6E" w:rsidRDefault="00507C6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7C6E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C6E" w:rsidRDefault="00507C6E" w:rsidP="00564E3C">
      <w:pPr>
        <w:spacing w:after="0" w:line="240" w:lineRule="auto"/>
      </w:pPr>
      <w:r>
        <w:separator/>
      </w:r>
    </w:p>
  </w:footnote>
  <w:footnote w:type="continuationSeparator" w:id="0">
    <w:p w:rsidR="00507C6E" w:rsidRDefault="00507C6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6E"/>
    <w:rsid w:val="00372DC6"/>
    <w:rsid w:val="00507C6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0192E"/>
  <w15:chartTrackingRefBased/>
  <w15:docId w15:val="{1EE6BB76-E138-4C19-B484-6EB7D2C6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07C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2015-10-20T19:43:00Z</dcterms:created>
  <dcterms:modified xsi:type="dcterms:W3CDTF">2015-10-20T19:44:00Z</dcterms:modified>
</cp:coreProperties>
</file>