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1E28" w:rsidRDefault="00961E28" w:rsidP="00961E28">
      <w:pPr>
        <w:pStyle w:val="NoSpacing"/>
      </w:pPr>
      <w:r>
        <w:rPr>
          <w:u w:val="single"/>
        </w:rPr>
        <w:t>William BERNEVILE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961E28" w:rsidRDefault="00961E28" w:rsidP="00961E28">
      <w:pPr>
        <w:pStyle w:val="NoSpacing"/>
      </w:pPr>
    </w:p>
    <w:p w:rsidR="00961E28" w:rsidRDefault="00961E28" w:rsidP="00961E28">
      <w:pPr>
        <w:pStyle w:val="NoSpacing"/>
      </w:pPr>
    </w:p>
    <w:p w:rsidR="00961E28" w:rsidRDefault="00961E28" w:rsidP="00961E28">
      <w:pPr>
        <w:pStyle w:val="NoSpacing"/>
      </w:pPr>
      <w:r>
        <w:t>20 Jul.</w:t>
      </w:r>
      <w:r>
        <w:tab/>
        <w:t>1420</w:t>
      </w:r>
      <w:r>
        <w:tab/>
        <w:t>He was a juror on the inquisition post mortem held in Taunton, Somerset,</w:t>
      </w:r>
    </w:p>
    <w:p w:rsidR="00961E28" w:rsidRDefault="00961E28" w:rsidP="00961E28">
      <w:pPr>
        <w:pStyle w:val="NoSpacing"/>
      </w:pPr>
      <w:r>
        <w:tab/>
      </w:r>
      <w:r>
        <w:tab/>
        <w:t>into land of the late Roger Seymour(q.v.).</w:t>
      </w:r>
    </w:p>
    <w:p w:rsidR="00961E28" w:rsidRDefault="00961E28" w:rsidP="00961E28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21-428)</w:t>
      </w:r>
    </w:p>
    <w:p w:rsidR="00961E28" w:rsidRDefault="00961E28" w:rsidP="00961E28">
      <w:pPr>
        <w:pStyle w:val="NoSpacing"/>
      </w:pPr>
    </w:p>
    <w:p w:rsidR="00961E28" w:rsidRDefault="00961E28" w:rsidP="00961E28">
      <w:pPr>
        <w:pStyle w:val="NoSpacing"/>
      </w:pPr>
    </w:p>
    <w:p w:rsidR="00961E28" w:rsidRPr="00D6559F" w:rsidRDefault="00961E28" w:rsidP="00961E28">
      <w:pPr>
        <w:pStyle w:val="NoSpacing"/>
      </w:pPr>
      <w:r>
        <w:t>27 June 2016</w:t>
      </w:r>
    </w:p>
    <w:p w:rsidR="006B2F86" w:rsidRPr="00961E28" w:rsidRDefault="00961E28" w:rsidP="00E71FC3">
      <w:pPr>
        <w:pStyle w:val="NoSpacing"/>
      </w:pPr>
      <w:bookmarkStart w:id="0" w:name="_GoBack"/>
      <w:bookmarkEnd w:id="0"/>
    </w:p>
    <w:sectPr w:rsidR="006B2F86" w:rsidRPr="00961E2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1E28" w:rsidRDefault="00961E28" w:rsidP="00E71FC3">
      <w:pPr>
        <w:spacing w:after="0" w:line="240" w:lineRule="auto"/>
      </w:pPr>
      <w:r>
        <w:separator/>
      </w:r>
    </w:p>
  </w:endnote>
  <w:endnote w:type="continuationSeparator" w:id="0">
    <w:p w:rsidR="00961E28" w:rsidRDefault="00961E2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1E28" w:rsidRDefault="00961E28" w:rsidP="00E71FC3">
      <w:pPr>
        <w:spacing w:after="0" w:line="240" w:lineRule="auto"/>
      </w:pPr>
      <w:r>
        <w:separator/>
      </w:r>
    </w:p>
  </w:footnote>
  <w:footnote w:type="continuationSeparator" w:id="0">
    <w:p w:rsidR="00961E28" w:rsidRDefault="00961E2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E28"/>
    <w:rsid w:val="001A7C09"/>
    <w:rsid w:val="00733BE7"/>
    <w:rsid w:val="00961E28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22E317"/>
  <w15:chartTrackingRefBased/>
  <w15:docId w15:val="{E7FEC4B2-6B55-4C65-AE1D-5B7C6B20E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2016-06-27T20:40:00Z</dcterms:created>
  <dcterms:modified xsi:type="dcterms:W3CDTF">2016-06-27T20:40:00Z</dcterms:modified>
</cp:coreProperties>
</file>