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51A" w:rsidRDefault="001E551A" w:rsidP="001E551A">
      <w:pPr>
        <w:pStyle w:val="NoSpacing"/>
      </w:pPr>
      <w:r>
        <w:rPr>
          <w:u w:val="single"/>
        </w:rPr>
        <w:t>Simon BERNEVALE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E551A" w:rsidRDefault="001E551A" w:rsidP="001E551A">
      <w:pPr>
        <w:pStyle w:val="NoSpacing"/>
      </w:pPr>
      <w:r>
        <w:t>of Seaford, Sussex. Yeoman.</w:t>
      </w:r>
    </w:p>
    <w:p w:rsidR="001E551A" w:rsidRDefault="001E551A" w:rsidP="001E551A">
      <w:pPr>
        <w:pStyle w:val="NoSpacing"/>
      </w:pPr>
    </w:p>
    <w:p w:rsidR="001E551A" w:rsidRDefault="001E551A" w:rsidP="001E551A">
      <w:pPr>
        <w:pStyle w:val="NoSpacing"/>
      </w:pPr>
    </w:p>
    <w:p w:rsidR="001E551A" w:rsidRDefault="001E551A" w:rsidP="001E551A">
      <w:pPr>
        <w:pStyle w:val="NoSpacing"/>
      </w:pPr>
      <w:r>
        <w:t xml:space="preserve">  7 Jul.</w:t>
      </w:r>
      <w:r>
        <w:tab/>
        <w:t>1450</w:t>
      </w:r>
      <w:r>
        <w:tab/>
        <w:t xml:space="preserve">He was pardoned following Jack Cade’s </w:t>
      </w:r>
      <w:proofErr w:type="gramStart"/>
      <w:r>
        <w:t>rebellion.(</w:t>
      </w:r>
      <w:proofErr w:type="gramEnd"/>
      <w:r>
        <w:t>C.P.R. 1446-52 p.360)</w:t>
      </w:r>
    </w:p>
    <w:p w:rsidR="001E551A" w:rsidRDefault="001E551A" w:rsidP="001E551A">
      <w:pPr>
        <w:pStyle w:val="NoSpacing"/>
      </w:pPr>
    </w:p>
    <w:p w:rsidR="001E551A" w:rsidRDefault="001E551A" w:rsidP="001E551A">
      <w:pPr>
        <w:pStyle w:val="NoSpacing"/>
      </w:pPr>
    </w:p>
    <w:p w:rsidR="001E551A" w:rsidRPr="00F32089" w:rsidRDefault="001E551A" w:rsidP="001E551A">
      <w:pPr>
        <w:pStyle w:val="NoSpacing"/>
      </w:pPr>
      <w:r>
        <w:t>8 October 2016</w:t>
      </w:r>
    </w:p>
    <w:p w:rsidR="006B2F86" w:rsidRPr="001E551A" w:rsidRDefault="001E551A" w:rsidP="00E71FC3">
      <w:pPr>
        <w:pStyle w:val="NoSpacing"/>
      </w:pPr>
      <w:bookmarkStart w:id="0" w:name="_GoBack"/>
      <w:bookmarkEnd w:id="0"/>
    </w:p>
    <w:sectPr w:rsidR="006B2F86" w:rsidRPr="001E55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51A" w:rsidRDefault="001E551A" w:rsidP="00E71FC3">
      <w:pPr>
        <w:spacing w:after="0" w:line="240" w:lineRule="auto"/>
      </w:pPr>
      <w:r>
        <w:separator/>
      </w:r>
    </w:p>
  </w:endnote>
  <w:endnote w:type="continuationSeparator" w:id="0">
    <w:p w:rsidR="001E551A" w:rsidRDefault="001E55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51A" w:rsidRDefault="001E551A" w:rsidP="00E71FC3">
      <w:pPr>
        <w:spacing w:after="0" w:line="240" w:lineRule="auto"/>
      </w:pPr>
      <w:r>
        <w:separator/>
      </w:r>
    </w:p>
  </w:footnote>
  <w:footnote w:type="continuationSeparator" w:id="0">
    <w:p w:rsidR="001E551A" w:rsidRDefault="001E55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51A"/>
    <w:rsid w:val="001A7C09"/>
    <w:rsid w:val="001E551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E16AA"/>
  <w15:chartTrackingRefBased/>
  <w15:docId w15:val="{D0A2A6B0-9606-4ED6-8DF3-249E12D73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2016-10-08T19:31:00Z</dcterms:created>
  <dcterms:modified xsi:type="dcterms:W3CDTF">2016-10-08T19:32:00Z</dcterms:modified>
</cp:coreProperties>
</file>