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4AB040" w14:textId="77777777" w:rsidR="00FF6336" w:rsidRDefault="00FF6336" w:rsidP="00FF6336">
      <w:pPr>
        <w:pStyle w:val="NoSpacing"/>
      </w:pPr>
      <w:r>
        <w:rPr>
          <w:u w:val="single"/>
        </w:rPr>
        <w:t>sir Thomas de BERNESTON</w:t>
      </w:r>
      <w:r>
        <w:t xml:space="preserve">    </w:t>
      </w:r>
      <w:proofErr w:type="gramStart"/>
      <w:r>
        <w:t xml:space="preserve">   (</w:t>
      </w:r>
      <w:proofErr w:type="gramEnd"/>
      <w:r>
        <w:t>fl.1391-1419)</w:t>
      </w:r>
    </w:p>
    <w:p w14:paraId="0C58630A" w14:textId="77777777" w:rsidR="00FF6336" w:rsidRDefault="00FF6336" w:rsidP="00FF6336">
      <w:pPr>
        <w:pStyle w:val="NoSpacing"/>
      </w:pPr>
      <w:r>
        <w:t xml:space="preserve">Rector of </w:t>
      </w:r>
      <w:proofErr w:type="spellStart"/>
      <w:r>
        <w:t>Barmston</w:t>
      </w:r>
      <w:proofErr w:type="spellEnd"/>
      <w:r>
        <w:t xml:space="preserve">, East Riding of Yorkshire. </w:t>
      </w:r>
    </w:p>
    <w:p w14:paraId="35DC3DAA" w14:textId="77777777" w:rsidR="00FF6336" w:rsidRDefault="00FF6336" w:rsidP="00FF6336">
      <w:pPr>
        <w:pStyle w:val="NoSpacing"/>
      </w:pPr>
    </w:p>
    <w:p w14:paraId="5D368417" w14:textId="77777777" w:rsidR="00FF6336" w:rsidRDefault="00FF6336" w:rsidP="00FF6336">
      <w:pPr>
        <w:pStyle w:val="NoSpacing"/>
      </w:pPr>
    </w:p>
    <w:p w14:paraId="0F763E53" w14:textId="77777777" w:rsidR="00FF6336" w:rsidRDefault="00FF6336" w:rsidP="00FF6336">
      <w:pPr>
        <w:pStyle w:val="NoSpacing"/>
      </w:pPr>
      <w:r>
        <w:t xml:space="preserve">   1391-1419</w:t>
      </w:r>
      <w:r>
        <w:tab/>
        <w:t>He was Rector.</w:t>
      </w:r>
    </w:p>
    <w:p w14:paraId="4641B312" w14:textId="77777777" w:rsidR="00FF6336" w:rsidRDefault="00FF6336" w:rsidP="00FF6336">
      <w:pPr>
        <w:pStyle w:val="NoSpacing"/>
      </w:pPr>
      <w:r>
        <w:tab/>
      </w:r>
      <w:r>
        <w:tab/>
        <w:t>(from the board in the church)</w:t>
      </w:r>
    </w:p>
    <w:p w14:paraId="617F86DD" w14:textId="77777777" w:rsidR="00FF6336" w:rsidRDefault="00FF6336" w:rsidP="00FF6336">
      <w:pPr>
        <w:pStyle w:val="NoSpacing"/>
      </w:pPr>
    </w:p>
    <w:p w14:paraId="7465B781" w14:textId="77777777" w:rsidR="00FF6336" w:rsidRDefault="00FF6336" w:rsidP="00FF6336">
      <w:pPr>
        <w:pStyle w:val="NoSpacing"/>
      </w:pPr>
    </w:p>
    <w:p w14:paraId="7D3DCD4A" w14:textId="77777777" w:rsidR="00FF6336" w:rsidRDefault="00FF6336" w:rsidP="00FF6336">
      <w:pPr>
        <w:pStyle w:val="NoSpacing"/>
      </w:pPr>
      <w:r>
        <w:t>31 March 2019</w:t>
      </w:r>
    </w:p>
    <w:p w14:paraId="4EDC51BB" w14:textId="77777777" w:rsidR="006B2F86" w:rsidRPr="00E71FC3" w:rsidRDefault="00FF633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43359E" w14:textId="77777777" w:rsidR="00FF6336" w:rsidRDefault="00FF6336" w:rsidP="00E71FC3">
      <w:pPr>
        <w:spacing w:after="0" w:line="240" w:lineRule="auto"/>
      </w:pPr>
      <w:r>
        <w:separator/>
      </w:r>
    </w:p>
  </w:endnote>
  <w:endnote w:type="continuationSeparator" w:id="0">
    <w:p w14:paraId="13F99EED" w14:textId="77777777" w:rsidR="00FF6336" w:rsidRDefault="00FF633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2AD4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385C48" w14:textId="77777777" w:rsidR="00FF6336" w:rsidRDefault="00FF6336" w:rsidP="00E71FC3">
      <w:pPr>
        <w:spacing w:after="0" w:line="240" w:lineRule="auto"/>
      </w:pPr>
      <w:r>
        <w:separator/>
      </w:r>
    </w:p>
  </w:footnote>
  <w:footnote w:type="continuationSeparator" w:id="0">
    <w:p w14:paraId="4060A1C7" w14:textId="77777777" w:rsidR="00FF6336" w:rsidRDefault="00FF633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33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F6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10D40"/>
  <w15:chartTrackingRefBased/>
  <w15:docId w15:val="{C7DE402C-ACAF-4BCD-A06E-DAC397DD0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2019-04-11T19:03:00Z</dcterms:created>
  <dcterms:modified xsi:type="dcterms:W3CDTF">2019-04-11T19:04:00Z</dcterms:modified>
</cp:coreProperties>
</file>