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BE43F" w14:textId="77777777" w:rsidR="008512A9" w:rsidRDefault="008512A9" w:rsidP="008512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BERNES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3FA0168F" w14:textId="77777777" w:rsidR="008512A9" w:rsidRDefault="008512A9" w:rsidP="008512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B8E4556" w14:textId="77777777" w:rsidR="008512A9" w:rsidRDefault="008512A9" w:rsidP="008512A9">
      <w:pPr>
        <w:pStyle w:val="NoSpacing"/>
        <w:rPr>
          <w:rFonts w:cs="Times New Roman"/>
          <w:szCs w:val="24"/>
        </w:rPr>
      </w:pPr>
    </w:p>
    <w:p w14:paraId="1C06E8D5" w14:textId="77777777" w:rsidR="008512A9" w:rsidRDefault="008512A9" w:rsidP="008512A9">
      <w:pPr>
        <w:pStyle w:val="NoSpacing"/>
        <w:rPr>
          <w:rFonts w:cs="Times New Roman"/>
          <w:szCs w:val="24"/>
        </w:rPr>
      </w:pPr>
    </w:p>
    <w:p w14:paraId="501EFF21" w14:textId="77777777" w:rsidR="008512A9" w:rsidRDefault="008512A9" w:rsidP="008512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1412</w:t>
      </w:r>
      <w:r>
        <w:rPr>
          <w:rFonts w:cs="Times New Roman"/>
          <w:szCs w:val="24"/>
        </w:rPr>
        <w:tab/>
        <w:t xml:space="preserve">He and Roger </w:t>
      </w:r>
      <w:proofErr w:type="spellStart"/>
      <w:r>
        <w:rPr>
          <w:rFonts w:cs="Times New Roman"/>
          <w:szCs w:val="24"/>
        </w:rPr>
        <w:t>Westwode</w:t>
      </w:r>
      <w:proofErr w:type="spellEnd"/>
      <w:r>
        <w:rPr>
          <w:rFonts w:cs="Times New Roman"/>
          <w:szCs w:val="24"/>
        </w:rPr>
        <w:t>, clerk(q.v.), made a plaint of debt against</w:t>
      </w:r>
    </w:p>
    <w:p w14:paraId="502E8754" w14:textId="77777777" w:rsidR="008512A9" w:rsidRDefault="008512A9" w:rsidP="008512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Purchas of London, brasier(q.v.).</w:t>
      </w:r>
    </w:p>
    <w:p w14:paraId="240A8266" w14:textId="77777777" w:rsidR="008512A9" w:rsidRDefault="008512A9" w:rsidP="008512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C70F4">
          <w:rPr>
            <w:rStyle w:val="Hyperlink"/>
            <w:rFonts w:cs="Times New Roman"/>
            <w:szCs w:val="24"/>
          </w:rPr>
          <w:t>https://waalt.uh.edu/index.php/CP40/609:_K-Z</w:t>
        </w:r>
      </w:hyperlink>
      <w:r>
        <w:rPr>
          <w:rFonts w:cs="Times New Roman"/>
          <w:szCs w:val="24"/>
        </w:rPr>
        <w:t xml:space="preserve"> )</w:t>
      </w:r>
    </w:p>
    <w:p w14:paraId="42395793" w14:textId="77777777" w:rsidR="008512A9" w:rsidRDefault="008512A9" w:rsidP="008512A9">
      <w:pPr>
        <w:pStyle w:val="NoSpacing"/>
        <w:rPr>
          <w:rFonts w:cs="Times New Roman"/>
          <w:szCs w:val="24"/>
        </w:rPr>
      </w:pPr>
    </w:p>
    <w:p w14:paraId="2CE1780C" w14:textId="77777777" w:rsidR="008512A9" w:rsidRDefault="008512A9" w:rsidP="008512A9">
      <w:pPr>
        <w:pStyle w:val="NoSpacing"/>
        <w:rPr>
          <w:rFonts w:cs="Times New Roman"/>
          <w:szCs w:val="24"/>
        </w:rPr>
      </w:pPr>
    </w:p>
    <w:p w14:paraId="60C72F70" w14:textId="77777777" w:rsidR="008512A9" w:rsidRDefault="008512A9" w:rsidP="008512A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2023</w:t>
      </w:r>
    </w:p>
    <w:p w14:paraId="076CCF1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35482" w14:textId="77777777" w:rsidR="008512A9" w:rsidRDefault="008512A9" w:rsidP="009139A6">
      <w:r>
        <w:separator/>
      </w:r>
    </w:p>
  </w:endnote>
  <w:endnote w:type="continuationSeparator" w:id="0">
    <w:p w14:paraId="072A573B" w14:textId="77777777" w:rsidR="008512A9" w:rsidRDefault="008512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5A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4BB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66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0DA20" w14:textId="77777777" w:rsidR="008512A9" w:rsidRDefault="008512A9" w:rsidP="009139A6">
      <w:r>
        <w:separator/>
      </w:r>
    </w:p>
  </w:footnote>
  <w:footnote w:type="continuationSeparator" w:id="0">
    <w:p w14:paraId="3D161813" w14:textId="77777777" w:rsidR="008512A9" w:rsidRDefault="008512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72E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C1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B82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A9"/>
    <w:rsid w:val="000666E0"/>
    <w:rsid w:val="002510B7"/>
    <w:rsid w:val="005C130B"/>
    <w:rsid w:val="00826F5C"/>
    <w:rsid w:val="008512A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85FF"/>
  <w15:chartTrackingRefBased/>
  <w15:docId w15:val="{275E7ABA-F543-44A3-879E-56BC5EA4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12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2023-05-30T11:08:00Z</dcterms:created>
  <dcterms:modified xsi:type="dcterms:W3CDTF">2023-05-30T11:08:00Z</dcterms:modified>
</cp:coreProperties>
</file>