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73A7D" w14:textId="77777777" w:rsidR="00064B7D" w:rsidRDefault="00064B7D" w:rsidP="00064B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BERNES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d.1412)</w:t>
      </w:r>
    </w:p>
    <w:p w14:paraId="16FBADD8" w14:textId="77777777" w:rsidR="00064B7D" w:rsidRDefault="00064B7D" w:rsidP="00064B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St.Sepulchre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without </w:t>
      </w:r>
      <w:proofErr w:type="spellStart"/>
      <w:r>
        <w:rPr>
          <w:rFonts w:ascii="Times New Roman" w:hAnsi="Times New Roman" w:cs="Times New Roman"/>
          <w:sz w:val="24"/>
          <w:szCs w:val="24"/>
        </w:rPr>
        <w:t>Newgate</w:t>
      </w:r>
      <w:proofErr w:type="spellEnd"/>
      <w:r>
        <w:rPr>
          <w:rFonts w:ascii="Times New Roman" w:hAnsi="Times New Roman" w:cs="Times New Roman"/>
          <w:sz w:val="24"/>
          <w:szCs w:val="24"/>
        </w:rPr>
        <w:t>, London.</w:t>
      </w:r>
    </w:p>
    <w:p w14:paraId="5049088A" w14:textId="77777777" w:rsidR="00064B7D" w:rsidRDefault="00064B7D" w:rsidP="00064B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D98481" w14:textId="77777777" w:rsidR="00064B7D" w:rsidRDefault="00064B7D" w:rsidP="00064B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BD11B1" w14:textId="77777777" w:rsidR="00064B7D" w:rsidRDefault="00064B7D" w:rsidP="00064B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Spr.1412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35CA26B" w14:textId="77777777" w:rsidR="00064B7D" w:rsidRDefault="00064B7D" w:rsidP="00064B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43CFCB06" w14:textId="77777777" w:rsidR="00064B7D" w:rsidRDefault="00064B7D" w:rsidP="00064B7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pp.92 n.101 and 256)</w:t>
      </w:r>
    </w:p>
    <w:p w14:paraId="15AC6B3E" w14:textId="77777777" w:rsidR="00064B7D" w:rsidRDefault="00064B7D" w:rsidP="00064B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</w:t>
      </w:r>
      <w:r>
        <w:rPr>
          <w:rFonts w:ascii="Times New Roman" w:hAnsi="Times New Roman" w:cs="Times New Roman"/>
          <w:sz w:val="24"/>
          <w:szCs w:val="24"/>
        </w:rPr>
        <w:tab/>
        <w:t>Probate of his Will. 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.p.256)</w:t>
      </w:r>
    </w:p>
    <w:p w14:paraId="129AD6A2" w14:textId="77777777" w:rsidR="00064B7D" w:rsidRDefault="00064B7D" w:rsidP="00064B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28C5AA" w14:textId="77777777" w:rsidR="00064B7D" w:rsidRDefault="00064B7D" w:rsidP="00064B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33E92C" w14:textId="77777777" w:rsidR="00064B7D" w:rsidRDefault="00064B7D" w:rsidP="00064B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2021</w:t>
      </w:r>
    </w:p>
    <w:p w14:paraId="598FF3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EF0A7" w14:textId="77777777" w:rsidR="00064B7D" w:rsidRDefault="00064B7D" w:rsidP="009139A6">
      <w:r>
        <w:separator/>
      </w:r>
    </w:p>
  </w:endnote>
  <w:endnote w:type="continuationSeparator" w:id="0">
    <w:p w14:paraId="2A91889D" w14:textId="77777777" w:rsidR="00064B7D" w:rsidRDefault="00064B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656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C9B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21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31127" w14:textId="77777777" w:rsidR="00064B7D" w:rsidRDefault="00064B7D" w:rsidP="009139A6">
      <w:r>
        <w:separator/>
      </w:r>
    </w:p>
  </w:footnote>
  <w:footnote w:type="continuationSeparator" w:id="0">
    <w:p w14:paraId="40F07D8A" w14:textId="77777777" w:rsidR="00064B7D" w:rsidRDefault="00064B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39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5E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7DE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7D"/>
    <w:rsid w:val="00064B7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49631"/>
  <w15:chartTrackingRefBased/>
  <w15:docId w15:val="{590C4A80-9E99-411F-A43A-907C9E421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2021-06-03T21:34:00Z</dcterms:created>
  <dcterms:modified xsi:type="dcterms:W3CDTF">2021-06-03T21:34:00Z</dcterms:modified>
</cp:coreProperties>
</file>