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01B7F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BERNES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4F3BC641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Cordwainer.</w:t>
      </w:r>
    </w:p>
    <w:p w14:paraId="433193C4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FE8C1C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1FA12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May1400</w:t>
      </w:r>
      <w:r>
        <w:rPr>
          <w:rFonts w:ascii="Times New Roman" w:hAnsi="Times New Roman" w:cs="Times New Roman"/>
          <w:sz w:val="24"/>
          <w:szCs w:val="24"/>
        </w:rPr>
        <w:tab/>
        <w:t>He was discharged from serving on juries etc. owing to increasing old age.</w:t>
      </w:r>
    </w:p>
    <w:p w14:paraId="3AF34D98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(“Calendar of Letter-Books of the City of London: I” folio v)</w:t>
      </w:r>
    </w:p>
    <w:p w14:paraId="22F49DE2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599C87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D6AE14" w14:textId="77777777" w:rsidR="008D3E9A" w:rsidRDefault="008D3E9A" w:rsidP="008D3E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2021</w:t>
      </w:r>
    </w:p>
    <w:p w14:paraId="57B423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B2C5C" w14:textId="77777777" w:rsidR="008D3E9A" w:rsidRDefault="008D3E9A" w:rsidP="009139A6">
      <w:r>
        <w:separator/>
      </w:r>
    </w:p>
  </w:endnote>
  <w:endnote w:type="continuationSeparator" w:id="0">
    <w:p w14:paraId="6EE78874" w14:textId="77777777" w:rsidR="008D3E9A" w:rsidRDefault="008D3E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A8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DB8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3E0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D6C3" w14:textId="77777777" w:rsidR="008D3E9A" w:rsidRDefault="008D3E9A" w:rsidP="009139A6">
      <w:r>
        <w:separator/>
      </w:r>
    </w:p>
  </w:footnote>
  <w:footnote w:type="continuationSeparator" w:id="0">
    <w:p w14:paraId="69251690" w14:textId="77777777" w:rsidR="008D3E9A" w:rsidRDefault="008D3E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009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2AA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FBC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9A"/>
    <w:rsid w:val="000666E0"/>
    <w:rsid w:val="002510B7"/>
    <w:rsid w:val="005C130B"/>
    <w:rsid w:val="00826F5C"/>
    <w:rsid w:val="008D3E9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A3FCF"/>
  <w15:chartTrackingRefBased/>
  <w15:docId w15:val="{F3B58435-23F6-4795-8F78-520825C7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2021-05-30T19:21:00Z</dcterms:created>
  <dcterms:modified xsi:type="dcterms:W3CDTF">2021-05-30T19:22:00Z</dcterms:modified>
</cp:coreProperties>
</file>