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39F55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Juliana BERNES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F2450CD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F3CA8E7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</w:p>
    <w:p w14:paraId="35289D6E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</w:p>
    <w:p w14:paraId="722C53EF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 Joan(q.v.).</w:t>
      </w:r>
    </w:p>
    <w:p w14:paraId="299CE2E6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p.225)</w:t>
      </w:r>
    </w:p>
    <w:p w14:paraId="02B95AC4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</w:p>
    <w:p w14:paraId="1BDBB013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</w:p>
    <w:p w14:paraId="55FE9C73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>She left her primer to Joan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23C4C690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</w:p>
    <w:p w14:paraId="4F025389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</w:p>
    <w:p w14:paraId="274B84B7" w14:textId="77777777" w:rsidR="0054190F" w:rsidRDefault="0054190F" w:rsidP="00541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2021</w:t>
      </w:r>
    </w:p>
    <w:p w14:paraId="0CB493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5BCA2" w14:textId="77777777" w:rsidR="0054190F" w:rsidRDefault="0054190F" w:rsidP="009139A6">
      <w:r>
        <w:separator/>
      </w:r>
    </w:p>
  </w:endnote>
  <w:endnote w:type="continuationSeparator" w:id="0">
    <w:p w14:paraId="6D9EDED1" w14:textId="77777777" w:rsidR="0054190F" w:rsidRDefault="005419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DA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22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25A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8F87E" w14:textId="77777777" w:rsidR="0054190F" w:rsidRDefault="0054190F" w:rsidP="009139A6">
      <w:r>
        <w:separator/>
      </w:r>
    </w:p>
  </w:footnote>
  <w:footnote w:type="continuationSeparator" w:id="0">
    <w:p w14:paraId="11AF02B3" w14:textId="77777777" w:rsidR="0054190F" w:rsidRDefault="005419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FF2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C39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E5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0F"/>
    <w:rsid w:val="000666E0"/>
    <w:rsid w:val="002510B7"/>
    <w:rsid w:val="0054190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2E5C5"/>
  <w15:chartTrackingRefBased/>
  <w15:docId w15:val="{B46B8FB1-7FBB-4A2B-89C2-D1C0D63D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90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2021-10-23T13:17:00Z</dcterms:created>
  <dcterms:modified xsi:type="dcterms:W3CDTF">2021-10-23T13:18:00Z</dcterms:modified>
</cp:coreProperties>
</file>