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562CAE" w14:textId="77777777" w:rsidR="00004727" w:rsidRDefault="00004727" w:rsidP="00004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Juliana BERNES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d.1400)</w:t>
      </w:r>
    </w:p>
    <w:p w14:paraId="0EFCC264" w14:textId="77777777" w:rsidR="00004727" w:rsidRDefault="00004727" w:rsidP="00004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St.Sepulchre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without </w:t>
      </w:r>
      <w:proofErr w:type="spellStart"/>
      <w:r>
        <w:rPr>
          <w:rFonts w:ascii="Times New Roman" w:hAnsi="Times New Roman" w:cs="Times New Roman"/>
          <w:sz w:val="24"/>
          <w:szCs w:val="24"/>
        </w:rPr>
        <w:t>Newgate</w:t>
      </w:r>
      <w:proofErr w:type="spellEnd"/>
      <w:r>
        <w:rPr>
          <w:rFonts w:ascii="Times New Roman" w:hAnsi="Times New Roman" w:cs="Times New Roman"/>
          <w:sz w:val="24"/>
          <w:szCs w:val="24"/>
        </w:rPr>
        <w:t>, London.</w:t>
      </w:r>
    </w:p>
    <w:p w14:paraId="11BA2C21" w14:textId="77777777" w:rsidR="00004727" w:rsidRDefault="00004727" w:rsidP="00004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3BB180" w14:textId="77777777" w:rsidR="00004727" w:rsidRDefault="00004727" w:rsidP="00004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15483A" w14:textId="1357EF39" w:rsidR="00004727" w:rsidRDefault="00004727" w:rsidP="00004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 Jun.1400</w:t>
      </w:r>
      <w:r>
        <w:rPr>
          <w:rFonts w:ascii="Times New Roman" w:hAnsi="Times New Roman" w:cs="Times New Roman"/>
          <w:sz w:val="24"/>
          <w:szCs w:val="24"/>
        </w:rPr>
        <w:tab/>
        <w:t>She made h</w:t>
      </w:r>
      <w:r w:rsidR="00431312">
        <w:rPr>
          <w:rFonts w:ascii="Times New Roman" w:hAnsi="Times New Roman" w:cs="Times New Roman"/>
          <w:sz w:val="24"/>
          <w:szCs w:val="24"/>
        </w:rPr>
        <w:t>er</w:t>
      </w:r>
      <w:r>
        <w:rPr>
          <w:rFonts w:ascii="Times New Roman" w:hAnsi="Times New Roman" w:cs="Times New Roman"/>
          <w:sz w:val="24"/>
          <w:szCs w:val="24"/>
        </w:rPr>
        <w:t xml:space="preserve"> Will, in which she asked to be buried in the church of the</w:t>
      </w:r>
    </w:p>
    <w:p w14:paraId="2280B2E9" w14:textId="77777777" w:rsidR="00004727" w:rsidRDefault="00004727" w:rsidP="00004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Dominicans.</w:t>
      </w:r>
    </w:p>
    <w:p w14:paraId="3E5C6651" w14:textId="77777777" w:rsidR="00004727" w:rsidRDefault="00004727" w:rsidP="00004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(“Life and Death: A Study of the Wills and Testaments of Men and Women</w:t>
      </w:r>
    </w:p>
    <w:p w14:paraId="79CE0AD0" w14:textId="77777777" w:rsidR="00004727" w:rsidRDefault="00004727" w:rsidP="00004727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in London and Bury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St.Edmunds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 xml:space="preserve"> in the late Fourteenth  and Early Fifteenth Centuries” Robert A. Wood.  Ph.D. Thesis, Royal Holloway, University of London, 2012, pp.83 and 242)</w:t>
      </w:r>
    </w:p>
    <w:p w14:paraId="7081C226" w14:textId="77777777" w:rsidR="00004727" w:rsidRDefault="00004727" w:rsidP="00004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2 Jul.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Probate of her Will.   (ibid.p.242)</w:t>
      </w:r>
    </w:p>
    <w:p w14:paraId="3D021DEC" w14:textId="77777777" w:rsidR="00004727" w:rsidRDefault="00004727" w:rsidP="00004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542B2CA" w14:textId="77777777" w:rsidR="00004727" w:rsidRDefault="00004727" w:rsidP="00004727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AD1B0DF" w14:textId="77777777" w:rsidR="00004727" w:rsidRDefault="00004727" w:rsidP="00004727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 May 2021</w:t>
      </w:r>
    </w:p>
    <w:p w14:paraId="5AB4396C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AC530E" w14:textId="77777777" w:rsidR="00004727" w:rsidRDefault="00004727" w:rsidP="009139A6">
      <w:r>
        <w:separator/>
      </w:r>
    </w:p>
  </w:endnote>
  <w:endnote w:type="continuationSeparator" w:id="0">
    <w:p w14:paraId="04A632BC" w14:textId="77777777" w:rsidR="00004727" w:rsidRDefault="00004727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6A07D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262967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A0C65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0BD2C1" w14:textId="77777777" w:rsidR="00004727" w:rsidRDefault="00004727" w:rsidP="009139A6">
      <w:r>
        <w:separator/>
      </w:r>
    </w:p>
  </w:footnote>
  <w:footnote w:type="continuationSeparator" w:id="0">
    <w:p w14:paraId="2477FA9E" w14:textId="77777777" w:rsidR="00004727" w:rsidRDefault="00004727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9016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871F33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9825F3B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4727"/>
    <w:rsid w:val="00004727"/>
    <w:rsid w:val="000666E0"/>
    <w:rsid w:val="002510B7"/>
    <w:rsid w:val="00431312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2563AF1"/>
  <w15:chartTrackingRefBased/>
  <w15:docId w15:val="{6CA2730D-9F59-4337-AE3A-05B5BC87FA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0</TotalTime>
  <Pages>1</Pages>
  <Words>71</Words>
  <Characters>407</Characters>
  <Application>Microsoft Office Word</Application>
  <DocSecurity>0</DocSecurity>
  <Lines>3</Lines>
  <Paragraphs>1</Paragraphs>
  <ScaleCrop>false</ScaleCrop>
  <Company/>
  <LinksUpToDate>false</LinksUpToDate>
  <CharactersWithSpaces>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3</cp:revision>
  <dcterms:created xsi:type="dcterms:W3CDTF">2021-05-17T10:53:00Z</dcterms:created>
  <dcterms:modified xsi:type="dcterms:W3CDTF">2021-05-17T10:53:00Z</dcterms:modified>
</cp:coreProperties>
</file>