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DABC" w14:textId="77777777" w:rsidR="004A4670" w:rsidRDefault="004A4670" w:rsidP="004A46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BERNES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2F693DC2" w14:textId="77777777" w:rsidR="004A4670" w:rsidRDefault="004A4670" w:rsidP="004A46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Selling, Kent.</w:t>
      </w:r>
    </w:p>
    <w:p w14:paraId="7372FEAF" w14:textId="77777777" w:rsidR="004A4670" w:rsidRDefault="004A4670" w:rsidP="004A46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DA17D28" w14:textId="77777777" w:rsidR="004A4670" w:rsidRDefault="004A4670" w:rsidP="004A46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74B2B7D" w14:textId="77777777" w:rsidR="004A4670" w:rsidRDefault="004A4670" w:rsidP="004A46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9D050F2" w14:textId="77777777" w:rsidR="004A4670" w:rsidRDefault="004A4670" w:rsidP="004A46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82406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https://www.kentarchaeology.org.uk/Research/Libr/Wills/NameOrder/B.htm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7BE3B64" w14:textId="77777777" w:rsidR="004A4670" w:rsidRDefault="004A4670" w:rsidP="004A46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7F93F52" w14:textId="77777777" w:rsidR="004A4670" w:rsidRDefault="004A4670" w:rsidP="004A46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FFF1E61" w14:textId="77777777" w:rsidR="004A4670" w:rsidRDefault="004A4670" w:rsidP="004A46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2022</w:t>
      </w:r>
    </w:p>
    <w:p w14:paraId="6807EF5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875E1" w14:textId="77777777" w:rsidR="004A4670" w:rsidRDefault="004A4670" w:rsidP="009139A6">
      <w:r>
        <w:separator/>
      </w:r>
    </w:p>
  </w:endnote>
  <w:endnote w:type="continuationSeparator" w:id="0">
    <w:p w14:paraId="343E78F1" w14:textId="77777777" w:rsidR="004A4670" w:rsidRDefault="004A46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AB0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4DA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872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6AE9C" w14:textId="77777777" w:rsidR="004A4670" w:rsidRDefault="004A4670" w:rsidP="009139A6">
      <w:r>
        <w:separator/>
      </w:r>
    </w:p>
  </w:footnote>
  <w:footnote w:type="continuationSeparator" w:id="0">
    <w:p w14:paraId="0CFAEC43" w14:textId="77777777" w:rsidR="004A4670" w:rsidRDefault="004A46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494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52A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90F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670"/>
    <w:rsid w:val="000666E0"/>
    <w:rsid w:val="002510B7"/>
    <w:rsid w:val="004A467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73ED1"/>
  <w15:chartTrackingRefBased/>
  <w15:docId w15:val="{D8404C75-2F54-47AB-B13C-8DE1F5333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A46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2022-04-24T07:07:00Z</dcterms:created>
  <dcterms:modified xsi:type="dcterms:W3CDTF">2022-04-24T07:07:00Z</dcterms:modified>
</cp:coreProperties>
</file>