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5A764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BERNES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83356E9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99E93C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956C4D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Juliana Bernes of London(q.v.).</w:t>
      </w:r>
    </w:p>
    <w:p w14:paraId="6268A714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p.225)</w:t>
      </w:r>
    </w:p>
    <w:p w14:paraId="63DE93B0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D4B694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6D3E55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mother left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primer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74FD1260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B6E25D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6DC6F" w14:textId="77777777" w:rsidR="004D1449" w:rsidRDefault="004D1449" w:rsidP="004D14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2021</w:t>
      </w:r>
    </w:p>
    <w:p w14:paraId="012180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D2429" w14:textId="77777777" w:rsidR="004D1449" w:rsidRDefault="004D1449" w:rsidP="009139A6">
      <w:r>
        <w:separator/>
      </w:r>
    </w:p>
  </w:endnote>
  <w:endnote w:type="continuationSeparator" w:id="0">
    <w:p w14:paraId="4B488E1F" w14:textId="77777777" w:rsidR="004D1449" w:rsidRDefault="004D14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56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CA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31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A8B61" w14:textId="77777777" w:rsidR="004D1449" w:rsidRDefault="004D1449" w:rsidP="009139A6">
      <w:r>
        <w:separator/>
      </w:r>
    </w:p>
  </w:footnote>
  <w:footnote w:type="continuationSeparator" w:id="0">
    <w:p w14:paraId="251F70D8" w14:textId="77777777" w:rsidR="004D1449" w:rsidRDefault="004D14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90D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D43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8A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49"/>
    <w:rsid w:val="000666E0"/>
    <w:rsid w:val="002510B7"/>
    <w:rsid w:val="004D14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08B5A"/>
  <w15:chartTrackingRefBased/>
  <w15:docId w15:val="{E1BB8D63-B33C-4F64-98F3-56789325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44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2021-10-24T20:11:00Z</dcterms:created>
  <dcterms:modified xsi:type="dcterms:W3CDTF">2021-10-24T20:11:00Z</dcterms:modified>
</cp:coreProperties>
</file>