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B2B4E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BERNERS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1418FE65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Essex.</w:t>
      </w:r>
    </w:p>
    <w:p w14:paraId="1DE41EDE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380EAA3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B64DB4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Tybenham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Arnald(q.v.) </w:t>
      </w:r>
      <w:proofErr w:type="gramStart"/>
      <w:r>
        <w:rPr>
          <w:rFonts w:ascii="Times New Roman" w:hAnsi="Times New Roman" w:cs="Times New Roman"/>
          <w:sz w:val="24"/>
          <w:szCs w:val="24"/>
        </w:rPr>
        <w:t>when</w:t>
      </w:r>
      <w:proofErr w:type="gramEnd"/>
    </w:p>
    <w:p w14:paraId="53CFA7BD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they were appointed alnagers in Norfolk, Suffolk, </w:t>
      </w:r>
      <w:proofErr w:type="gramStart"/>
      <w:r>
        <w:rPr>
          <w:rFonts w:ascii="Times New Roman" w:hAnsi="Times New Roman" w:cs="Times New Roman"/>
          <w:sz w:val="24"/>
          <w:szCs w:val="24"/>
        </w:rPr>
        <w:t>Essex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Hertfordshire.</w:t>
      </w:r>
    </w:p>
    <w:p w14:paraId="6062E416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p.165)</w:t>
      </w:r>
    </w:p>
    <w:p w14:paraId="4CD50572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33EBE02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90C132A" w14:textId="77777777" w:rsidR="004116BB" w:rsidRDefault="004116BB" w:rsidP="004116BB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p w14:paraId="26DE54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03463" w14:textId="77777777" w:rsidR="004116BB" w:rsidRDefault="004116BB" w:rsidP="009139A6">
      <w:r>
        <w:separator/>
      </w:r>
    </w:p>
  </w:endnote>
  <w:endnote w:type="continuationSeparator" w:id="0">
    <w:p w14:paraId="4A1C461F" w14:textId="77777777" w:rsidR="004116BB" w:rsidRDefault="004116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8A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B8E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4B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1E1B" w14:textId="77777777" w:rsidR="004116BB" w:rsidRDefault="004116BB" w:rsidP="009139A6">
      <w:r>
        <w:separator/>
      </w:r>
    </w:p>
  </w:footnote>
  <w:footnote w:type="continuationSeparator" w:id="0">
    <w:p w14:paraId="0C522652" w14:textId="77777777" w:rsidR="004116BB" w:rsidRDefault="004116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A7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E8A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75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BB"/>
    <w:rsid w:val="000666E0"/>
    <w:rsid w:val="002510B7"/>
    <w:rsid w:val="004116B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A1D7"/>
  <w15:chartTrackingRefBased/>
  <w15:docId w15:val="{943F923E-5983-483C-A5AB-2F2B1A0A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B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2023-09-23T18:49:00Z</dcterms:created>
  <dcterms:modified xsi:type="dcterms:W3CDTF">2023-09-23T18:50:00Z</dcterms:modified>
</cp:coreProperties>
</file>