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586A46" w:rsidP="00E71FC3">
      <w:pPr>
        <w:pStyle w:val="NoSpacing"/>
      </w:pPr>
      <w:r>
        <w:rPr>
          <w:u w:val="single"/>
        </w:rPr>
        <w:t>Katherine BERNERS</w:t>
      </w:r>
      <w:r>
        <w:t xml:space="preserve">      (b.ca.1415)</w:t>
      </w:r>
    </w:p>
    <w:p w:rsidR="00586A46" w:rsidRDefault="00586A46" w:rsidP="00E71FC3">
      <w:pPr>
        <w:pStyle w:val="NoSpacing"/>
      </w:pPr>
    </w:p>
    <w:p w:rsidR="00586A46" w:rsidRDefault="00586A46" w:rsidP="00E71FC3">
      <w:pPr>
        <w:pStyle w:val="NoSpacing"/>
      </w:pPr>
    </w:p>
    <w:p w:rsidR="00586A46" w:rsidRDefault="00586A46" w:rsidP="00E71FC3">
      <w:pPr>
        <w:pStyle w:val="NoSpacing"/>
      </w:pPr>
      <w:r>
        <w:t>Daughter of Nicholas Berners(q.v.) and Margery Swynbourne(q.v.).</w:t>
      </w:r>
    </w:p>
    <w:p w:rsidR="00586A46" w:rsidRDefault="00586A46" w:rsidP="00E71FC3">
      <w:pPr>
        <w:pStyle w:val="NoSpacing"/>
      </w:pPr>
      <w:r>
        <w:t>(www.inquisitionspostmortem.ac.uk  ref. eCIPM  24-80 and H.P.pp.326-7)</w:t>
      </w:r>
    </w:p>
    <w:p w:rsidR="00586A46" w:rsidRDefault="00586A46" w:rsidP="00E71FC3">
      <w:pPr>
        <w:pStyle w:val="NoSpacing"/>
      </w:pPr>
      <w:r>
        <w:t>= Sir Thomas Findern(q.v.).  (ibid.)</w:t>
      </w:r>
    </w:p>
    <w:p w:rsidR="00586A46" w:rsidRDefault="00586A46" w:rsidP="00586A46">
      <w:r>
        <w:t>Had a son, Sir William(q.v.). (ibid.)</w:t>
      </w:r>
    </w:p>
    <w:p w:rsidR="00586A46" w:rsidRDefault="00586A46" w:rsidP="00E71FC3">
      <w:pPr>
        <w:pStyle w:val="NoSpacing"/>
      </w:pPr>
    </w:p>
    <w:p w:rsidR="00586A46" w:rsidRDefault="00586A46" w:rsidP="00E71FC3">
      <w:pPr>
        <w:pStyle w:val="NoSpacing"/>
      </w:pPr>
    </w:p>
    <w:p w:rsidR="00586A46" w:rsidRPr="00586A46" w:rsidRDefault="00586A46" w:rsidP="00E71FC3">
      <w:pPr>
        <w:pStyle w:val="NoSpacing"/>
      </w:pPr>
      <w:r>
        <w:t>24 June 2016</w:t>
      </w:r>
      <w:bookmarkStart w:id="0" w:name="_GoBack"/>
      <w:bookmarkEnd w:id="0"/>
    </w:p>
    <w:sectPr w:rsidR="00586A46" w:rsidRPr="00586A4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A46" w:rsidRDefault="00586A46" w:rsidP="00E71FC3">
      <w:r>
        <w:separator/>
      </w:r>
    </w:p>
  </w:endnote>
  <w:endnote w:type="continuationSeparator" w:id="0">
    <w:p w:rsidR="00586A46" w:rsidRDefault="00586A4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A46" w:rsidRDefault="00586A46" w:rsidP="00E71FC3">
      <w:r>
        <w:separator/>
      </w:r>
    </w:p>
  </w:footnote>
  <w:footnote w:type="continuationSeparator" w:id="0">
    <w:p w:rsidR="00586A46" w:rsidRDefault="00586A4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A46"/>
    <w:rsid w:val="001A7C09"/>
    <w:rsid w:val="00586A4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97B01"/>
  <w15:chartTrackingRefBased/>
  <w15:docId w15:val="{E29E0565-2349-4764-89B9-99F027BC1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586A4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HAnsi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HAnsi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2016-06-24T21:10:00Z</dcterms:created>
  <dcterms:modified xsi:type="dcterms:W3CDTF">2016-06-24T21:14:00Z</dcterms:modified>
</cp:coreProperties>
</file>