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37287" w14:textId="4FCD5468" w:rsidR="001D16B7" w:rsidRDefault="000E59FF" w:rsidP="004807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Osbern BERNER</w:t>
      </w:r>
      <w:r>
        <w:rPr>
          <w:rFonts w:cs="Times New Roman"/>
          <w:szCs w:val="24"/>
        </w:rPr>
        <w:t xml:space="preserve">     (fl.1481)</w:t>
      </w:r>
    </w:p>
    <w:p w14:paraId="16E63B2E" w14:textId="77777777" w:rsidR="000E59FF" w:rsidRDefault="000E59FF" w:rsidP="004807F8">
      <w:pPr>
        <w:pStyle w:val="NoSpacing"/>
        <w:rPr>
          <w:rFonts w:cs="Times New Roman"/>
          <w:szCs w:val="24"/>
        </w:rPr>
      </w:pPr>
    </w:p>
    <w:p w14:paraId="546E7E97" w14:textId="77777777" w:rsidR="000E59FF" w:rsidRDefault="000E59FF" w:rsidP="004807F8">
      <w:pPr>
        <w:pStyle w:val="NoSpacing"/>
        <w:rPr>
          <w:rFonts w:cs="Times New Roman"/>
          <w:szCs w:val="24"/>
        </w:rPr>
      </w:pPr>
    </w:p>
    <w:p w14:paraId="1B7D77DF" w14:textId="4DB69DAF" w:rsidR="000E59FF" w:rsidRDefault="000E59FF" w:rsidP="004807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Feb.1481</w:t>
      </w:r>
      <w:r>
        <w:rPr>
          <w:rFonts w:cs="Times New Roman"/>
          <w:szCs w:val="24"/>
        </w:rPr>
        <w:tab/>
        <w:t>Margaret Paston(q.v.) bequeathed her 10 marks.</w:t>
      </w:r>
    </w:p>
    <w:p w14:paraId="3EBB5C8F" w14:textId="21F6A7C3" w:rsidR="000E59FF" w:rsidRDefault="000E59FF" w:rsidP="000E59FF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(“An Essay Towards a Topographical History of the County of Norfolk” Francis Blomefield</w:t>
      </w:r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226-30)</w:t>
      </w:r>
    </w:p>
    <w:p w14:paraId="0A9CA7E4" w14:textId="77777777" w:rsidR="00932127" w:rsidRDefault="00932127" w:rsidP="00932127">
      <w:pPr>
        <w:pStyle w:val="NoSpacing"/>
        <w:rPr>
          <w:rFonts w:cs="Times New Roman"/>
          <w:szCs w:val="24"/>
        </w:rPr>
      </w:pPr>
    </w:p>
    <w:p w14:paraId="05E740CE" w14:textId="77777777" w:rsidR="00932127" w:rsidRDefault="00932127" w:rsidP="00932127">
      <w:pPr>
        <w:pStyle w:val="NoSpacing"/>
        <w:rPr>
          <w:rFonts w:cs="Times New Roman"/>
          <w:szCs w:val="24"/>
        </w:rPr>
      </w:pPr>
    </w:p>
    <w:p w14:paraId="0D72E3DC" w14:textId="7E7F9F77" w:rsidR="00932127" w:rsidRDefault="00932127" w:rsidP="009321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March 2024</w:t>
      </w:r>
    </w:p>
    <w:p w14:paraId="13DEDB98" w14:textId="77777777" w:rsidR="000E59FF" w:rsidRDefault="000E59FF" w:rsidP="000E59FF">
      <w:pPr>
        <w:pStyle w:val="NoSpacing"/>
        <w:rPr>
          <w:rFonts w:cs="Times New Roman"/>
          <w:szCs w:val="24"/>
        </w:rPr>
      </w:pPr>
    </w:p>
    <w:p w14:paraId="43F7AA81" w14:textId="77777777" w:rsidR="000E59FF" w:rsidRDefault="000E59FF" w:rsidP="000E59FF">
      <w:pPr>
        <w:pStyle w:val="NoSpacing"/>
        <w:rPr>
          <w:rFonts w:cs="Times New Roman"/>
          <w:szCs w:val="24"/>
        </w:rPr>
      </w:pPr>
    </w:p>
    <w:p w14:paraId="4AB9A302" w14:textId="77777777" w:rsidR="000E59FF" w:rsidRPr="000E59FF" w:rsidRDefault="000E59FF" w:rsidP="000E59FF">
      <w:pPr>
        <w:pStyle w:val="NoSpacing"/>
        <w:rPr>
          <w:rFonts w:cs="Times New Roman"/>
          <w:szCs w:val="24"/>
        </w:rPr>
      </w:pPr>
    </w:p>
    <w:sectPr w:rsidR="000E59FF" w:rsidRPr="000E59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9C872" w14:textId="77777777" w:rsidR="004807F8" w:rsidRDefault="004807F8" w:rsidP="009139A6">
      <w:r>
        <w:separator/>
      </w:r>
    </w:p>
  </w:endnote>
  <w:endnote w:type="continuationSeparator" w:id="0">
    <w:p w14:paraId="5F400D0E" w14:textId="77777777" w:rsidR="004807F8" w:rsidRDefault="004807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DB7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C22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0D8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CBD43" w14:textId="77777777" w:rsidR="004807F8" w:rsidRDefault="004807F8" w:rsidP="009139A6">
      <w:r>
        <w:separator/>
      </w:r>
    </w:p>
  </w:footnote>
  <w:footnote w:type="continuationSeparator" w:id="0">
    <w:p w14:paraId="4B8CBCB0" w14:textId="77777777" w:rsidR="004807F8" w:rsidRDefault="004807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3C5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FC9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E7C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F8"/>
    <w:rsid w:val="000666E0"/>
    <w:rsid w:val="00077AC0"/>
    <w:rsid w:val="000E59FF"/>
    <w:rsid w:val="001D16B7"/>
    <w:rsid w:val="002510B7"/>
    <w:rsid w:val="00270799"/>
    <w:rsid w:val="002B57A2"/>
    <w:rsid w:val="004807F8"/>
    <w:rsid w:val="005C130B"/>
    <w:rsid w:val="005F5855"/>
    <w:rsid w:val="007C1C64"/>
    <w:rsid w:val="00826F5C"/>
    <w:rsid w:val="009139A6"/>
    <w:rsid w:val="00932127"/>
    <w:rsid w:val="009411C2"/>
    <w:rsid w:val="009448BB"/>
    <w:rsid w:val="00947624"/>
    <w:rsid w:val="00A3176C"/>
    <w:rsid w:val="00AE65F8"/>
    <w:rsid w:val="00B2449A"/>
    <w:rsid w:val="00B426C0"/>
    <w:rsid w:val="00B66722"/>
    <w:rsid w:val="00BA00AB"/>
    <w:rsid w:val="00C71834"/>
    <w:rsid w:val="00CB4ED9"/>
    <w:rsid w:val="00E0705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8F2BC"/>
  <w15:chartTrackingRefBased/>
  <w15:docId w15:val="{4C135441-A31E-4EAA-B847-73A7C5392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211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2024-03-10T16:15:00Z</dcterms:created>
  <dcterms:modified xsi:type="dcterms:W3CDTF">2024-03-10T20:14:00Z</dcterms:modified>
</cp:coreProperties>
</file>