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A7C" w:rsidRDefault="00243A7C" w:rsidP="00243A7C">
      <w:pPr>
        <w:pStyle w:val="NoSpacing"/>
      </w:pPr>
      <w:r>
        <w:rPr>
          <w:u w:val="single"/>
        </w:rPr>
        <w:t>John BERNER</w:t>
      </w:r>
      <w:r>
        <w:t xml:space="preserve">       (d.1454-5)</w:t>
      </w:r>
    </w:p>
    <w:p w:rsidR="00243A7C" w:rsidRDefault="00243A7C" w:rsidP="00243A7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>.</w:t>
      </w:r>
    </w:p>
    <w:p w:rsidR="00243A7C" w:rsidRDefault="00243A7C" w:rsidP="00243A7C">
      <w:pPr>
        <w:pStyle w:val="NoSpacing"/>
      </w:pPr>
    </w:p>
    <w:p w:rsidR="00243A7C" w:rsidRDefault="00243A7C" w:rsidP="00243A7C">
      <w:pPr>
        <w:pStyle w:val="NoSpacing"/>
      </w:pPr>
    </w:p>
    <w:p w:rsidR="00243A7C" w:rsidRDefault="00243A7C" w:rsidP="00243A7C">
      <w:pPr>
        <w:pStyle w:val="NoSpacing"/>
      </w:pPr>
      <w:r>
        <w:t>19 Sep.1454</w:t>
      </w:r>
      <w:r>
        <w:tab/>
        <w:t>He made his Will.   (Redstone p.77)</w:t>
      </w:r>
    </w:p>
    <w:p w:rsidR="00243A7C" w:rsidRDefault="00243A7C" w:rsidP="00243A7C">
      <w:pPr>
        <w:pStyle w:val="NoSpacing"/>
      </w:pPr>
      <w:r>
        <w:t>18 Mar.1455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1454]</w:t>
      </w:r>
    </w:p>
    <w:p w:rsidR="00243A7C" w:rsidRDefault="00243A7C" w:rsidP="00243A7C">
      <w:pPr>
        <w:pStyle w:val="NoSpacing"/>
      </w:pPr>
    </w:p>
    <w:p w:rsidR="00243A7C" w:rsidRDefault="00243A7C" w:rsidP="00243A7C">
      <w:pPr>
        <w:pStyle w:val="NoSpacing"/>
      </w:pPr>
    </w:p>
    <w:p w:rsidR="00243A7C" w:rsidRDefault="00243A7C" w:rsidP="00243A7C">
      <w:pPr>
        <w:pStyle w:val="NoSpacing"/>
      </w:pPr>
    </w:p>
    <w:p w:rsidR="00243A7C" w:rsidRDefault="00243A7C" w:rsidP="00243A7C">
      <w:pPr>
        <w:pStyle w:val="NoSpacing"/>
      </w:pPr>
      <w:r>
        <w:t>3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A7C" w:rsidRDefault="00243A7C" w:rsidP="00920DE3">
      <w:pPr>
        <w:spacing w:after="0" w:line="240" w:lineRule="auto"/>
      </w:pPr>
      <w:r>
        <w:separator/>
      </w:r>
    </w:p>
  </w:endnote>
  <w:endnote w:type="continuationSeparator" w:id="0">
    <w:p w:rsidR="00243A7C" w:rsidRDefault="00243A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A7C" w:rsidRDefault="00243A7C" w:rsidP="00920DE3">
      <w:pPr>
        <w:spacing w:after="0" w:line="240" w:lineRule="auto"/>
      </w:pPr>
      <w:r>
        <w:separator/>
      </w:r>
    </w:p>
  </w:footnote>
  <w:footnote w:type="continuationSeparator" w:id="0">
    <w:p w:rsidR="00243A7C" w:rsidRDefault="00243A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A7C"/>
    <w:rsid w:val="00120749"/>
    <w:rsid w:val="00243A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2014-01-17T21:52:00Z</dcterms:created>
  <dcterms:modified xsi:type="dcterms:W3CDTF">2014-01-17T21:52:00Z</dcterms:modified>
</cp:coreProperties>
</file>