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E19A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BERNERS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d.1403)</w:t>
      </w:r>
    </w:p>
    <w:p w14:paraId="4E71C41C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7D7D46FA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A18D8BC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James Berners.     (C.F.R. 1399-1405 p.219)</w:t>
      </w:r>
    </w:p>
    <w:p w14:paraId="363F7E23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3CD6D663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8EB6D5B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May1403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died by this date.   (ibid.)</w:t>
      </w:r>
    </w:p>
    <w:p w14:paraId="1ACF0A49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3CA5E46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58F6F68" w14:textId="77777777" w:rsidR="00C9375D" w:rsidRDefault="00C9375D" w:rsidP="00C9375D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June 2021</w:t>
      </w:r>
    </w:p>
    <w:p w14:paraId="5ED0F3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4F2DA" w14:textId="77777777" w:rsidR="00C9375D" w:rsidRDefault="00C9375D" w:rsidP="009139A6">
      <w:r>
        <w:separator/>
      </w:r>
    </w:p>
  </w:endnote>
  <w:endnote w:type="continuationSeparator" w:id="0">
    <w:p w14:paraId="17F01776" w14:textId="77777777" w:rsidR="00C9375D" w:rsidRDefault="00C937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183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76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E0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67D3A" w14:textId="77777777" w:rsidR="00C9375D" w:rsidRDefault="00C9375D" w:rsidP="009139A6">
      <w:r>
        <w:separator/>
      </w:r>
    </w:p>
  </w:footnote>
  <w:footnote w:type="continuationSeparator" w:id="0">
    <w:p w14:paraId="6A6D7A77" w14:textId="77777777" w:rsidR="00C9375D" w:rsidRDefault="00C937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2D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AC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05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5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375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D9D50"/>
  <w15:chartTrackingRefBased/>
  <w15:docId w15:val="{95076D7C-812D-4174-A451-5C021F05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5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2021-06-13T21:03:00Z</dcterms:created>
  <dcterms:modified xsi:type="dcterms:W3CDTF">2021-06-13T21:03:00Z</dcterms:modified>
</cp:coreProperties>
</file>