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ED22" w14:textId="77777777" w:rsidR="00F35C50" w:rsidRDefault="00F35C50" w:rsidP="00F35C50">
      <w:pPr>
        <w:pStyle w:val="NoSpacing"/>
      </w:pPr>
      <w:r>
        <w:rPr>
          <w:u w:val="single"/>
        </w:rPr>
        <w:t>Adam BERNEMAN</w:t>
      </w:r>
      <w:r>
        <w:t xml:space="preserve">       (fl.1414)</w:t>
      </w:r>
    </w:p>
    <w:p w14:paraId="0E33ED73" w14:textId="77777777" w:rsidR="00F35C50" w:rsidRDefault="00F35C50" w:rsidP="00F35C50">
      <w:pPr>
        <w:pStyle w:val="NoSpacing"/>
      </w:pPr>
      <w:r>
        <w:t>of Havering.</w:t>
      </w:r>
    </w:p>
    <w:p w14:paraId="7928FBD0" w14:textId="77777777" w:rsidR="00F35C50" w:rsidRDefault="00F35C50" w:rsidP="00F35C50">
      <w:pPr>
        <w:pStyle w:val="NoSpacing"/>
      </w:pPr>
    </w:p>
    <w:p w14:paraId="34514CC1" w14:textId="77777777" w:rsidR="00F35C50" w:rsidRDefault="00F35C50" w:rsidP="00F35C50">
      <w:pPr>
        <w:pStyle w:val="NoSpacing"/>
      </w:pPr>
    </w:p>
    <w:p w14:paraId="2DFA5B0F" w14:textId="77777777" w:rsidR="00F35C50" w:rsidRDefault="00F35C50" w:rsidP="00F35C50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78842B35" w14:textId="77777777" w:rsidR="00F35C50" w:rsidRDefault="00F35C50" w:rsidP="00F35C50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017A8B84" w14:textId="77777777" w:rsidR="00F35C50" w:rsidRDefault="00F35C50" w:rsidP="00F35C50">
      <w:pPr>
        <w:pStyle w:val="NoSpacing"/>
      </w:pPr>
      <w:r>
        <w:tab/>
      </w:r>
      <w:r>
        <w:tab/>
        <w:t>and possessions and from others both great and small in Essex</w:t>
      </w:r>
    </w:p>
    <w:p w14:paraId="5546F2C9" w14:textId="77777777" w:rsidR="00F35C50" w:rsidRDefault="00F35C50" w:rsidP="00F35C50">
      <w:pPr>
        <w:pStyle w:val="NoSpacing"/>
      </w:pPr>
      <w:r>
        <w:tab/>
      </w:r>
      <w:r>
        <w:tab/>
        <w:t>the taxes of two whole fifteenths and tenths.</w:t>
      </w:r>
    </w:p>
    <w:p w14:paraId="1DDCECD4" w14:textId="77777777" w:rsidR="00F35C50" w:rsidRDefault="00F35C50" w:rsidP="00F35C50">
      <w:pPr>
        <w:pStyle w:val="NoSpacing"/>
      </w:pPr>
      <w:r>
        <w:tab/>
      </w:r>
      <w:r>
        <w:tab/>
        <w:t>(C.F.R. 1413-22 p.87)</w:t>
      </w:r>
    </w:p>
    <w:p w14:paraId="4FDFF14E" w14:textId="77777777" w:rsidR="002019EF" w:rsidRPr="00FD1E72" w:rsidRDefault="002019EF" w:rsidP="002019EF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Essex.</w:t>
      </w:r>
    </w:p>
    <w:p w14:paraId="5D391560" w14:textId="77777777" w:rsidR="002019EF" w:rsidRPr="00FD1E72" w:rsidRDefault="002019EF" w:rsidP="002019EF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 xml:space="preserve">the taxes of two fifteenths and two tenths granted to </w:t>
      </w:r>
    </w:p>
    <w:p w14:paraId="71F5EE1F" w14:textId="77777777" w:rsidR="002019EF" w:rsidRPr="00FD1E72" w:rsidRDefault="002019EF" w:rsidP="002019EF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2ACB2F3D" w14:textId="24DF94BF" w:rsidR="002019EF" w:rsidRPr="002019EF" w:rsidRDefault="002019EF" w:rsidP="00F35C50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3F763DDC" w14:textId="77777777" w:rsidR="00F35C50" w:rsidRDefault="00F35C50" w:rsidP="00F35C50">
      <w:pPr>
        <w:pStyle w:val="NoSpacing"/>
      </w:pPr>
    </w:p>
    <w:p w14:paraId="362FE748" w14:textId="77777777" w:rsidR="00F35C50" w:rsidRDefault="00F35C50" w:rsidP="00F35C50">
      <w:pPr>
        <w:pStyle w:val="NoSpacing"/>
      </w:pPr>
    </w:p>
    <w:p w14:paraId="66C87E22" w14:textId="77777777" w:rsidR="00F35C50" w:rsidRDefault="00F35C50" w:rsidP="00F35C50">
      <w:pPr>
        <w:pStyle w:val="NoSpacing"/>
      </w:pPr>
      <w:r>
        <w:t xml:space="preserve">5 December 2024 </w:t>
      </w:r>
    </w:p>
    <w:p w14:paraId="0FCC38AE" w14:textId="5A883915" w:rsidR="002019EF" w:rsidRDefault="002019EF" w:rsidP="00F35C50">
      <w:pPr>
        <w:pStyle w:val="NoSpacing"/>
      </w:pPr>
      <w:r>
        <w:t>6 September 2025</w:t>
      </w:r>
    </w:p>
    <w:p w14:paraId="603505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915D8" w14:textId="77777777" w:rsidR="00F35C50" w:rsidRDefault="00F35C50" w:rsidP="009139A6">
      <w:r>
        <w:separator/>
      </w:r>
    </w:p>
  </w:endnote>
  <w:endnote w:type="continuationSeparator" w:id="0">
    <w:p w14:paraId="33F7A5B9" w14:textId="77777777" w:rsidR="00F35C50" w:rsidRDefault="00F35C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A1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24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B5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8071" w14:textId="77777777" w:rsidR="00F35C50" w:rsidRDefault="00F35C50" w:rsidP="009139A6">
      <w:r>
        <w:separator/>
      </w:r>
    </w:p>
  </w:footnote>
  <w:footnote w:type="continuationSeparator" w:id="0">
    <w:p w14:paraId="3D3B9BB5" w14:textId="77777777" w:rsidR="00F35C50" w:rsidRDefault="00F35C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72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9C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77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50"/>
    <w:rsid w:val="000666E0"/>
    <w:rsid w:val="002019EF"/>
    <w:rsid w:val="002510B7"/>
    <w:rsid w:val="00270799"/>
    <w:rsid w:val="00460025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35C5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4F1BF"/>
  <w15:chartTrackingRefBased/>
  <w15:docId w15:val="{719D53CD-B4F3-4943-98DE-342869E0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2024-12-19T20:04:00Z</dcterms:created>
  <dcterms:modified xsi:type="dcterms:W3CDTF">2025-09-06T08:44:00Z</dcterms:modified>
</cp:coreProperties>
</file>