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74D1B" w14:textId="77777777" w:rsidR="00366CB5" w:rsidRDefault="00366CB5" w:rsidP="00366C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BERNELLY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fl.1424)</w:t>
      </w:r>
    </w:p>
    <w:p w14:paraId="45F5B49D" w14:textId="77777777" w:rsidR="00366CB5" w:rsidRDefault="00366CB5" w:rsidP="00366C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E1EC086" w14:textId="77777777" w:rsidR="00366CB5" w:rsidRDefault="00366CB5" w:rsidP="00366CB5">
      <w:pPr>
        <w:pStyle w:val="NoSpacing"/>
        <w:rPr>
          <w:rFonts w:cs="Times New Roman"/>
          <w:szCs w:val="24"/>
        </w:rPr>
      </w:pPr>
    </w:p>
    <w:p w14:paraId="7CCCDE8B" w14:textId="77777777" w:rsidR="00366CB5" w:rsidRDefault="00366CB5" w:rsidP="00366CB5">
      <w:pPr>
        <w:pStyle w:val="NoSpacing"/>
        <w:rPr>
          <w:rFonts w:cs="Times New Roman"/>
          <w:szCs w:val="24"/>
        </w:rPr>
      </w:pPr>
    </w:p>
    <w:p w14:paraId="5A828317" w14:textId="77777777" w:rsidR="00366CB5" w:rsidRDefault="00366CB5" w:rsidP="00366C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>He took on an apprentice, John Mellyn(q.v.).</w:t>
      </w:r>
    </w:p>
    <w:p w14:paraId="5BEBE84A" w14:textId="77777777" w:rsidR="00366CB5" w:rsidRDefault="00366CB5" w:rsidP="00366C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213EF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043B3E0C" w14:textId="77777777" w:rsidR="00366CB5" w:rsidRDefault="00366CB5" w:rsidP="00366CB5">
      <w:pPr>
        <w:pStyle w:val="NoSpacing"/>
        <w:rPr>
          <w:rFonts w:cs="Times New Roman"/>
          <w:szCs w:val="24"/>
        </w:rPr>
      </w:pPr>
    </w:p>
    <w:p w14:paraId="6FC7F9B2" w14:textId="77777777" w:rsidR="00366CB5" w:rsidRDefault="00366CB5" w:rsidP="00366CB5">
      <w:pPr>
        <w:pStyle w:val="NoSpacing"/>
        <w:rPr>
          <w:rFonts w:cs="Times New Roman"/>
          <w:szCs w:val="24"/>
        </w:rPr>
      </w:pPr>
    </w:p>
    <w:p w14:paraId="65C3095D" w14:textId="77777777" w:rsidR="00366CB5" w:rsidRDefault="00366CB5" w:rsidP="00366C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June 2024</w:t>
      </w:r>
    </w:p>
    <w:p w14:paraId="5DE1C4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8130A" w14:textId="77777777" w:rsidR="00366CB5" w:rsidRDefault="00366CB5" w:rsidP="009139A6">
      <w:r>
        <w:separator/>
      </w:r>
    </w:p>
  </w:endnote>
  <w:endnote w:type="continuationSeparator" w:id="0">
    <w:p w14:paraId="4692E0CE" w14:textId="77777777" w:rsidR="00366CB5" w:rsidRDefault="00366C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2F1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BF2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3B7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7E95F" w14:textId="77777777" w:rsidR="00366CB5" w:rsidRDefault="00366CB5" w:rsidP="009139A6">
      <w:r>
        <w:separator/>
      </w:r>
    </w:p>
  </w:footnote>
  <w:footnote w:type="continuationSeparator" w:id="0">
    <w:p w14:paraId="41A7F2F3" w14:textId="77777777" w:rsidR="00366CB5" w:rsidRDefault="00366C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BD05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A87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399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B5"/>
    <w:rsid w:val="000666E0"/>
    <w:rsid w:val="002510B7"/>
    <w:rsid w:val="00270799"/>
    <w:rsid w:val="00366CB5"/>
    <w:rsid w:val="005C130B"/>
    <w:rsid w:val="00826F5C"/>
    <w:rsid w:val="008E3353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B2A48"/>
  <w15:chartTrackingRefBased/>
  <w15:docId w15:val="{183DFBA5-97E3-4D75-99DD-B226B98EB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6C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2024-06-02T20:45:00Z</dcterms:created>
  <dcterms:modified xsi:type="dcterms:W3CDTF">2024-06-02T20:46:00Z</dcterms:modified>
</cp:coreProperties>
</file>