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C91E" w14:textId="19651D03" w:rsidR="00DD5B8A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BERNEHOUS</w:t>
      </w:r>
      <w:r>
        <w:rPr>
          <w:rFonts w:ascii="Times New Roman" w:hAnsi="Times New Roman" w:cs="Times New Roman"/>
          <w:sz w:val="24"/>
          <w:szCs w:val="24"/>
        </w:rPr>
        <w:t xml:space="preserve">       (fl.1432</w:t>
      </w:r>
      <w:r w:rsidR="009F3E61">
        <w:rPr>
          <w:rFonts w:ascii="Times New Roman" w:hAnsi="Times New Roman" w:cs="Times New Roman"/>
          <w:sz w:val="24"/>
          <w:szCs w:val="24"/>
        </w:rPr>
        <w:t>-43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C5A6E60" w14:textId="77777777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910B3" w14:textId="77777777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262DE" w14:textId="77777777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the lands</w:t>
      </w:r>
    </w:p>
    <w:p w14:paraId="3667AF32" w14:textId="77777777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Hendor(q.v.).</w:t>
      </w:r>
    </w:p>
    <w:p w14:paraId="42B8F51E" w14:textId="06AD1C3F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24-14)</w:t>
      </w:r>
    </w:p>
    <w:p w14:paraId="28856EF2" w14:textId="77777777" w:rsidR="009F3E61" w:rsidRDefault="009F3E61" w:rsidP="009F3E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Exeter into lands of </w:t>
      </w:r>
    </w:p>
    <w:p w14:paraId="21FDFFD3" w14:textId="77777777" w:rsidR="009F3E61" w:rsidRDefault="009F3E61" w:rsidP="009F3E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Carminow(q.v.).</w:t>
      </w:r>
    </w:p>
    <w:p w14:paraId="284C0730" w14:textId="77777777" w:rsidR="009F3E61" w:rsidRDefault="009F3E61" w:rsidP="009F3E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26-98)</w:t>
      </w:r>
    </w:p>
    <w:p w14:paraId="3A213F48" w14:textId="77777777" w:rsidR="009F3E61" w:rsidRDefault="009F3E6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A06593" w14:textId="77777777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5A4E6" w14:textId="77777777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73E5FF" w14:textId="5716ADB1" w:rsidR="00CC1ED2" w:rsidRDefault="00CC1ED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14:paraId="1C124295" w14:textId="3A35DD54" w:rsidR="009F3E61" w:rsidRPr="00CC1ED2" w:rsidRDefault="009F3E6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December 2021</w:t>
      </w:r>
    </w:p>
    <w:sectPr w:rsidR="009F3E61" w:rsidRPr="00CC1E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C00A8" w14:textId="77777777" w:rsidR="00CC1ED2" w:rsidRDefault="00CC1ED2" w:rsidP="00564E3C">
      <w:pPr>
        <w:spacing w:after="0" w:line="240" w:lineRule="auto"/>
      </w:pPr>
      <w:r>
        <w:separator/>
      </w:r>
    </w:p>
  </w:endnote>
  <w:endnote w:type="continuationSeparator" w:id="0">
    <w:p w14:paraId="33DA6872" w14:textId="77777777" w:rsidR="00CC1ED2" w:rsidRDefault="00CC1ED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1B4B3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FAE6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F3E61">
      <w:rPr>
        <w:rFonts w:ascii="Times New Roman" w:hAnsi="Times New Roman" w:cs="Times New Roman"/>
        <w:noProof/>
        <w:sz w:val="24"/>
        <w:szCs w:val="24"/>
      </w:rPr>
      <w:t>5 December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6AD32CAF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6FCB0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B2453" w14:textId="77777777" w:rsidR="00CC1ED2" w:rsidRDefault="00CC1ED2" w:rsidP="00564E3C">
      <w:pPr>
        <w:spacing w:after="0" w:line="240" w:lineRule="auto"/>
      </w:pPr>
      <w:r>
        <w:separator/>
      </w:r>
    </w:p>
  </w:footnote>
  <w:footnote w:type="continuationSeparator" w:id="0">
    <w:p w14:paraId="3A492045" w14:textId="77777777" w:rsidR="00CC1ED2" w:rsidRDefault="00CC1ED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72F2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9A6F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332C4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ED2"/>
    <w:rsid w:val="00372DC6"/>
    <w:rsid w:val="00564E3C"/>
    <w:rsid w:val="0064591D"/>
    <w:rsid w:val="009F3E61"/>
    <w:rsid w:val="00CC1ED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0E30"/>
  <w15:chartTrackingRefBased/>
  <w15:docId w15:val="{5A7FD4E7-9204-4A0A-BCF0-11AE6EE3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2016-01-24T20:15:00Z</dcterms:created>
  <dcterms:modified xsi:type="dcterms:W3CDTF">2021-12-05T11:57:00Z</dcterms:modified>
</cp:coreProperties>
</file>