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70EA1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BERNEFELD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27692DA0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Cutler.</w:t>
      </w:r>
    </w:p>
    <w:p w14:paraId="090825A0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8981E14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EC6AC86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 xml:space="preserve">He made a plaint of debt against Thomas Baker of Moor </w:t>
      </w:r>
      <w:proofErr w:type="spellStart"/>
      <w:r>
        <w:rPr>
          <w:rFonts w:ascii="Times New Roman" w:hAnsi="Times New Roman" w:cs="Times New Roman"/>
          <w:lang w:val="en-US"/>
        </w:rPr>
        <w:t>Crichel</w:t>
      </w:r>
      <w:proofErr w:type="spellEnd"/>
      <w:r>
        <w:rPr>
          <w:rFonts w:ascii="Times New Roman" w:hAnsi="Times New Roman" w:cs="Times New Roman"/>
          <w:lang w:val="en-US"/>
        </w:rPr>
        <w:t>,</w:t>
      </w:r>
    </w:p>
    <w:p w14:paraId="46D5608E" w14:textId="77777777" w:rsidR="00B47EEC" w:rsidRDefault="00B47EEC" w:rsidP="00B47EEC">
      <w:pPr>
        <w:pStyle w:val="NoSpacing"/>
        <w:ind w:left="720"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Dorset, the administrator of Joan Hall of Fisherton Anger(q.v.)</w:t>
      </w:r>
    </w:p>
    <w:p w14:paraId="02E5F331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AAF5CD7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4898D3B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BFBFB34" w14:textId="77777777" w:rsidR="00B47EEC" w:rsidRDefault="00B47EEC" w:rsidP="00B47E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29E517D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35726" w14:textId="77777777" w:rsidR="00E847C9" w:rsidRDefault="00E847C9" w:rsidP="00086E2C">
      <w:pPr>
        <w:spacing w:after="0" w:line="240" w:lineRule="auto"/>
      </w:pPr>
      <w:r>
        <w:separator/>
      </w:r>
    </w:p>
  </w:endnote>
  <w:endnote w:type="continuationSeparator" w:id="0">
    <w:p w14:paraId="514EF533" w14:textId="77777777" w:rsidR="00E847C9" w:rsidRDefault="00E847C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DE9A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8C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38E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FA13D" w14:textId="77777777" w:rsidR="00E847C9" w:rsidRDefault="00E847C9" w:rsidP="00086E2C">
      <w:pPr>
        <w:spacing w:after="0" w:line="240" w:lineRule="auto"/>
      </w:pPr>
      <w:r>
        <w:separator/>
      </w:r>
    </w:p>
  </w:footnote>
  <w:footnote w:type="continuationSeparator" w:id="0">
    <w:p w14:paraId="38B01B00" w14:textId="77777777" w:rsidR="00E847C9" w:rsidRDefault="00E847C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FC7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AD8A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5240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EC"/>
    <w:rsid w:val="00086E2C"/>
    <w:rsid w:val="000A2E7A"/>
    <w:rsid w:val="002244B7"/>
    <w:rsid w:val="002E03A7"/>
    <w:rsid w:val="00314D94"/>
    <w:rsid w:val="00617568"/>
    <w:rsid w:val="006E68FA"/>
    <w:rsid w:val="00B47EEC"/>
    <w:rsid w:val="00E847C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0ABB7"/>
  <w15:chartTrackingRefBased/>
  <w15:docId w15:val="{CB6D9EC0-53F8-4476-BFD3-BCD78618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47E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47E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2026-04-25T23:18:00Z</dcterms:created>
  <dcterms:modified xsi:type="dcterms:W3CDTF">2026-04-25T23:19:00Z</dcterms:modified>
</cp:coreProperties>
</file>