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46A" w:rsidRDefault="0086346A" w:rsidP="0086346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Robert BERNE</w:t>
      </w:r>
      <w:r>
        <w:rPr>
          <w:rStyle w:val="Hyperlink"/>
          <w:color w:val="auto"/>
          <w:u w:val="none"/>
        </w:rPr>
        <w:t xml:space="preserve">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86346A" w:rsidRDefault="0086346A" w:rsidP="0086346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86346A" w:rsidRDefault="0086346A" w:rsidP="0086346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86346A" w:rsidRDefault="0086346A" w:rsidP="0086346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 xml:space="preserve">He made a plaint of trespass and assault against William </w:t>
      </w:r>
      <w:proofErr w:type="spellStart"/>
      <w:r>
        <w:rPr>
          <w:rStyle w:val="Hyperlink"/>
          <w:color w:val="auto"/>
          <w:u w:val="none"/>
        </w:rPr>
        <w:t>Harreys</w:t>
      </w:r>
      <w:proofErr w:type="spellEnd"/>
      <w:r>
        <w:rPr>
          <w:rStyle w:val="Hyperlink"/>
          <w:color w:val="auto"/>
          <w:u w:val="none"/>
        </w:rPr>
        <w:t xml:space="preserve"> of Wilton</w:t>
      </w:r>
    </w:p>
    <w:p w:rsidR="0086346A" w:rsidRDefault="0086346A" w:rsidP="0086346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by Salisbury(q.v.).</w:t>
      </w:r>
    </w:p>
    <w:p w:rsidR="0086346A" w:rsidRDefault="0086346A" w:rsidP="0086346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6" w:history="1">
        <w:r w:rsidRPr="003616C6">
          <w:rPr>
            <w:rStyle w:val="Hyperlink"/>
          </w:rPr>
          <w:t>http://aalt.law.uh.edu/Indices/CP40Indices/CP40no888Pl.htm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86346A" w:rsidRDefault="0086346A" w:rsidP="0086346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86346A" w:rsidRDefault="0086346A" w:rsidP="0086346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86346A" w:rsidRDefault="0086346A" w:rsidP="0086346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 February 2017</w:t>
      </w:r>
    </w:p>
    <w:p w:rsidR="006B2F86" w:rsidRPr="00E71FC3" w:rsidRDefault="0086346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46A" w:rsidRDefault="0086346A" w:rsidP="00E71FC3">
      <w:pPr>
        <w:spacing w:after="0" w:line="240" w:lineRule="auto"/>
      </w:pPr>
      <w:r>
        <w:separator/>
      </w:r>
    </w:p>
  </w:endnote>
  <w:endnote w:type="continuationSeparator" w:id="0">
    <w:p w:rsidR="0086346A" w:rsidRDefault="008634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46A" w:rsidRDefault="0086346A" w:rsidP="00E71FC3">
      <w:pPr>
        <w:spacing w:after="0" w:line="240" w:lineRule="auto"/>
      </w:pPr>
      <w:r>
        <w:separator/>
      </w:r>
    </w:p>
  </w:footnote>
  <w:footnote w:type="continuationSeparator" w:id="0">
    <w:p w:rsidR="0086346A" w:rsidRDefault="008634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46A"/>
    <w:rsid w:val="001A7C09"/>
    <w:rsid w:val="00577BD5"/>
    <w:rsid w:val="00656CBA"/>
    <w:rsid w:val="006A1F77"/>
    <w:rsid w:val="00733BE7"/>
    <w:rsid w:val="0086346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773A83-8EB4-4C6C-B472-2B253E46F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634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2017-02-08T20:32:00Z</dcterms:created>
  <dcterms:modified xsi:type="dcterms:W3CDTF">2017-02-08T20:32:00Z</dcterms:modified>
</cp:coreProperties>
</file>