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6A1DB" w14:textId="77777777" w:rsidR="00895D52" w:rsidRDefault="00895D52" w:rsidP="00895D5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Richard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BERNE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fl.1402)</w:t>
      </w:r>
    </w:p>
    <w:p w14:paraId="3BAC240D" w14:textId="77777777" w:rsidR="00895D52" w:rsidRDefault="00895D52" w:rsidP="00895D5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5EFEA3A" w14:textId="77777777" w:rsidR="00895D52" w:rsidRDefault="00895D52" w:rsidP="00895D5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FF9954C" w14:textId="77777777" w:rsidR="00895D52" w:rsidRDefault="00895D52" w:rsidP="00895D5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Jan.1402</w:t>
      </w:r>
      <w:r>
        <w:rPr>
          <w:rFonts w:cs="Times New Roman"/>
          <w:szCs w:val="24"/>
        </w:rPr>
        <w:tab/>
        <w:t>He was pardoned for not appearing to answer William Witham(q.v.)</w:t>
      </w:r>
    </w:p>
    <w:p w14:paraId="54E189D5" w14:textId="77777777" w:rsidR="00895D52" w:rsidRDefault="00895D52" w:rsidP="00895D5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trespass.   (C.P.R. 1401-5 p.6)</w:t>
      </w:r>
    </w:p>
    <w:p w14:paraId="6B7188B8" w14:textId="77777777" w:rsidR="00895D52" w:rsidRDefault="00895D52" w:rsidP="00895D5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D96DA99" w14:textId="77777777" w:rsidR="00895D52" w:rsidRDefault="00895D52" w:rsidP="00895D5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F4D252E" w14:textId="77777777" w:rsidR="00895D52" w:rsidRDefault="00895D52" w:rsidP="00895D5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September 2024</w:t>
      </w:r>
    </w:p>
    <w:p w14:paraId="273749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601E7" w14:textId="77777777" w:rsidR="00895D52" w:rsidRDefault="00895D52" w:rsidP="009139A6">
      <w:r>
        <w:separator/>
      </w:r>
    </w:p>
  </w:endnote>
  <w:endnote w:type="continuationSeparator" w:id="0">
    <w:p w14:paraId="59EAC3F0" w14:textId="77777777" w:rsidR="00895D52" w:rsidRDefault="00895D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DA1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E0C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014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FE4431" w14:textId="77777777" w:rsidR="00895D52" w:rsidRDefault="00895D52" w:rsidP="009139A6">
      <w:r>
        <w:separator/>
      </w:r>
    </w:p>
  </w:footnote>
  <w:footnote w:type="continuationSeparator" w:id="0">
    <w:p w14:paraId="27622438" w14:textId="77777777" w:rsidR="00895D52" w:rsidRDefault="00895D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5AC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B92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81CA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52"/>
    <w:rsid w:val="000666E0"/>
    <w:rsid w:val="002510B7"/>
    <w:rsid w:val="00270799"/>
    <w:rsid w:val="005C130B"/>
    <w:rsid w:val="00826F5C"/>
    <w:rsid w:val="00895D52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67A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9E54B"/>
  <w15:chartTrackingRefBased/>
  <w15:docId w15:val="{3C58C777-2E60-45F7-A88C-0BE9308B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2024-09-05T20:05:00Z</dcterms:created>
  <dcterms:modified xsi:type="dcterms:W3CDTF">2024-09-05T20:05:00Z</dcterms:modified>
</cp:coreProperties>
</file>