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A5C865" w14:textId="5453EF8B" w:rsidR="006B2F86" w:rsidRDefault="00AE21BB" w:rsidP="00E71FC3">
      <w:pPr>
        <w:pStyle w:val="NoSpacing"/>
      </w:pPr>
      <w:r>
        <w:rPr>
          <w:u w:val="single"/>
        </w:rPr>
        <w:t>Nicholas a BERNE</w:t>
      </w:r>
      <w:r>
        <w:t xml:space="preserve">   </w:t>
      </w:r>
      <w:proofErr w:type="gramStart"/>
      <w:r>
        <w:t xml:space="preserve">   (</w:t>
      </w:r>
      <w:proofErr w:type="gramEnd"/>
      <w:r>
        <w:t>d.1477-8)</w:t>
      </w:r>
    </w:p>
    <w:p w14:paraId="33198C34" w14:textId="1B9388F6" w:rsidR="00AE21BB" w:rsidRDefault="00AE21BB" w:rsidP="00E71FC3">
      <w:pPr>
        <w:pStyle w:val="NoSpacing"/>
      </w:pPr>
      <w:r>
        <w:t xml:space="preserve">of </w:t>
      </w:r>
      <w:proofErr w:type="spellStart"/>
      <w:r>
        <w:t>Rolvenden</w:t>
      </w:r>
      <w:proofErr w:type="spellEnd"/>
      <w:r>
        <w:t>, Kent.</w:t>
      </w:r>
    </w:p>
    <w:p w14:paraId="05F9FCAB" w14:textId="625EE18B" w:rsidR="00AE21BB" w:rsidRDefault="00AE21BB" w:rsidP="00E71FC3">
      <w:pPr>
        <w:pStyle w:val="NoSpacing"/>
      </w:pPr>
    </w:p>
    <w:p w14:paraId="6CFF7EE4" w14:textId="20B3D22A" w:rsidR="00AE21BB" w:rsidRDefault="00AE21BB" w:rsidP="00E71FC3">
      <w:pPr>
        <w:pStyle w:val="NoSpacing"/>
      </w:pPr>
    </w:p>
    <w:p w14:paraId="370C871C" w14:textId="4F95D425" w:rsidR="00AE21BB" w:rsidRDefault="00AE21BB" w:rsidP="00E71FC3">
      <w:pPr>
        <w:pStyle w:val="NoSpacing"/>
      </w:pPr>
      <w:r>
        <w:tab/>
        <w:t>1477</w:t>
      </w:r>
      <w:r>
        <w:tab/>
        <w:t>He made his Will.</w:t>
      </w:r>
    </w:p>
    <w:p w14:paraId="41F86B3B" w14:textId="30BD749B" w:rsidR="00AE21BB" w:rsidRDefault="00AE21BB" w:rsidP="00E71FC3">
      <w:pPr>
        <w:pStyle w:val="NoSpacing"/>
      </w:pPr>
      <w:r>
        <w:tab/>
      </w:r>
      <w:r>
        <w:tab/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PRC/17/3/173a)</w:t>
      </w:r>
    </w:p>
    <w:p w14:paraId="6F2F220B" w14:textId="5230468C" w:rsidR="00AE21BB" w:rsidRDefault="00AE21BB" w:rsidP="00AE21BB">
      <w:pPr>
        <w:pStyle w:val="NoSpacing"/>
      </w:pPr>
      <w:r>
        <w:tab/>
        <w:t>1478</w:t>
      </w:r>
      <w:r>
        <w:tab/>
        <w:t>Probate of his Will.  (ibid.)</w:t>
      </w:r>
    </w:p>
    <w:p w14:paraId="210F4E9D" w14:textId="6347AA22" w:rsidR="00AE21BB" w:rsidRDefault="00AE21BB" w:rsidP="00AE21BB">
      <w:pPr>
        <w:pStyle w:val="NoSpacing"/>
      </w:pPr>
    </w:p>
    <w:p w14:paraId="4F56D708" w14:textId="51843156" w:rsidR="00AE21BB" w:rsidRDefault="00AE21BB" w:rsidP="00AE21BB">
      <w:pPr>
        <w:pStyle w:val="NoSpacing"/>
      </w:pPr>
    </w:p>
    <w:p w14:paraId="57658B81" w14:textId="0BF8BD14" w:rsidR="00AE21BB" w:rsidRPr="00AE21BB" w:rsidRDefault="00AE21BB" w:rsidP="00AE21BB">
      <w:pPr>
        <w:pStyle w:val="NoSpacing"/>
      </w:pPr>
      <w:r>
        <w:t>17 February 2018</w:t>
      </w:r>
      <w:bookmarkStart w:id="0" w:name="_GoBack"/>
      <w:bookmarkEnd w:id="0"/>
    </w:p>
    <w:sectPr w:rsidR="00AE21BB" w:rsidRPr="00AE21B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45DF19" w14:textId="77777777" w:rsidR="00AE21BB" w:rsidRDefault="00AE21BB" w:rsidP="00E71FC3">
      <w:pPr>
        <w:spacing w:after="0" w:line="240" w:lineRule="auto"/>
      </w:pPr>
      <w:r>
        <w:separator/>
      </w:r>
    </w:p>
  </w:endnote>
  <w:endnote w:type="continuationSeparator" w:id="0">
    <w:p w14:paraId="2EA2FCCD" w14:textId="77777777" w:rsidR="00AE21BB" w:rsidRDefault="00AE21B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33078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059698" w14:textId="77777777" w:rsidR="00AE21BB" w:rsidRDefault="00AE21BB" w:rsidP="00E71FC3">
      <w:pPr>
        <w:spacing w:after="0" w:line="240" w:lineRule="auto"/>
      </w:pPr>
      <w:r>
        <w:separator/>
      </w:r>
    </w:p>
  </w:footnote>
  <w:footnote w:type="continuationSeparator" w:id="0">
    <w:p w14:paraId="1E0A33FE" w14:textId="77777777" w:rsidR="00AE21BB" w:rsidRDefault="00AE21B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1BB"/>
    <w:rsid w:val="001A7C09"/>
    <w:rsid w:val="00577BD5"/>
    <w:rsid w:val="00656CBA"/>
    <w:rsid w:val="006A1F77"/>
    <w:rsid w:val="00733BE7"/>
    <w:rsid w:val="00AB52E8"/>
    <w:rsid w:val="00AE21BB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30ED7"/>
  <w15:chartTrackingRefBased/>
  <w15:docId w15:val="{614E53EB-9B4D-4CEE-A59B-09BDED218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2018-02-17T11:39:00Z</dcterms:created>
  <dcterms:modified xsi:type="dcterms:W3CDTF">2018-02-17T11:42:00Z</dcterms:modified>
</cp:coreProperties>
</file>