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8089D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BERNE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d.1402)</w:t>
      </w:r>
    </w:p>
    <w:p w14:paraId="312F4E32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7ED7A1DC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982FD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D2E65F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Sep.1402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30DCA8C6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1C437ABD" w14:textId="77777777" w:rsidR="00321C81" w:rsidRDefault="00321C81" w:rsidP="00321C8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p.243)</w:t>
      </w:r>
    </w:p>
    <w:p w14:paraId="63C87116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BA73D53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9E854F1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0F9FCE" w14:textId="77777777" w:rsidR="00321C81" w:rsidRDefault="00321C81" w:rsidP="00321C8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April 2021</w:t>
      </w:r>
    </w:p>
    <w:p w14:paraId="29FE2BA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68607" w14:textId="77777777" w:rsidR="00321C81" w:rsidRDefault="00321C81" w:rsidP="009139A6">
      <w:r>
        <w:separator/>
      </w:r>
    </w:p>
  </w:endnote>
  <w:endnote w:type="continuationSeparator" w:id="0">
    <w:p w14:paraId="391DD032" w14:textId="77777777" w:rsidR="00321C81" w:rsidRDefault="00321C8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4E85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BD8C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19A6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E2A7F" w14:textId="77777777" w:rsidR="00321C81" w:rsidRDefault="00321C81" w:rsidP="009139A6">
      <w:r>
        <w:separator/>
      </w:r>
    </w:p>
  </w:footnote>
  <w:footnote w:type="continuationSeparator" w:id="0">
    <w:p w14:paraId="7C8A8E6F" w14:textId="77777777" w:rsidR="00321C81" w:rsidRDefault="00321C8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9C2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95E5A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E728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C81"/>
    <w:rsid w:val="000666E0"/>
    <w:rsid w:val="002510B7"/>
    <w:rsid w:val="00321C8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817AB"/>
  <w15:chartTrackingRefBased/>
  <w15:docId w15:val="{D595A527-7483-4CCB-AC02-3C834D5ED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2021-05-03T16:27:00Z</dcterms:created>
  <dcterms:modified xsi:type="dcterms:W3CDTF">2021-05-03T16:27:00Z</dcterms:modified>
</cp:coreProperties>
</file>