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B191A" w14:textId="77777777" w:rsidR="00016AF4" w:rsidRDefault="00016AF4" w:rsidP="00016AF4">
      <w:pPr>
        <w:pStyle w:val="NoSpacing"/>
        <w:rPr>
          <w:rFonts w:cs="Times New Roman"/>
          <w:szCs w:val="24"/>
        </w:rPr>
      </w:pPr>
      <w:r>
        <w:rPr>
          <w:rFonts w:cs="Times New Roman"/>
          <w:u w:val="single"/>
        </w:rPr>
        <w:t>Henry BERNE</w:t>
      </w:r>
      <w:r>
        <w:rPr>
          <w:rFonts w:cs="Times New Roman"/>
        </w:rPr>
        <w:t xml:space="preserve">       </w:t>
      </w:r>
      <w:r>
        <w:rPr>
          <w:rFonts w:cs="Times New Roman"/>
          <w:szCs w:val="24"/>
        </w:rPr>
        <w:t>(fl.1462)</w:t>
      </w:r>
    </w:p>
    <w:p w14:paraId="365EE824" w14:textId="77777777" w:rsidR="00016AF4" w:rsidRDefault="00016AF4" w:rsidP="00016A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Thaxted. Cutler.</w:t>
      </w:r>
    </w:p>
    <w:p w14:paraId="71FC83EB" w14:textId="77777777" w:rsidR="00016AF4" w:rsidRDefault="00016AF4" w:rsidP="00016AF4">
      <w:pPr>
        <w:pStyle w:val="NoSpacing"/>
        <w:rPr>
          <w:rFonts w:cs="Times New Roman"/>
          <w:szCs w:val="24"/>
        </w:rPr>
      </w:pPr>
    </w:p>
    <w:p w14:paraId="7F5DBC36" w14:textId="77777777" w:rsidR="00016AF4" w:rsidRDefault="00016AF4" w:rsidP="00016AF4">
      <w:pPr>
        <w:pStyle w:val="NoSpacing"/>
        <w:rPr>
          <w:rFonts w:cs="Times New Roman"/>
          <w:szCs w:val="24"/>
        </w:rPr>
      </w:pPr>
    </w:p>
    <w:p w14:paraId="4A0A6EE9" w14:textId="77777777" w:rsidR="00016AF4" w:rsidRDefault="00016AF4" w:rsidP="00016A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1462</w:t>
      </w:r>
      <w:r>
        <w:rPr>
          <w:rFonts w:cs="Times New Roman"/>
          <w:szCs w:val="24"/>
        </w:rPr>
        <w:tab/>
        <w:t>The King indicted him and 16 others for insurrection.</w:t>
      </w:r>
    </w:p>
    <w:p w14:paraId="0D4DADE6" w14:textId="77777777" w:rsidR="00016AF4" w:rsidRDefault="00016AF4" w:rsidP="00016AF4">
      <w:pPr>
        <w:pStyle w:val="NoSpacing"/>
        <w:rPr>
          <w:rFonts w:cs="Times New Roman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</w:rPr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78150E71" w14:textId="77777777" w:rsidR="00016AF4" w:rsidRDefault="00016AF4" w:rsidP="00016AF4">
      <w:pPr>
        <w:pStyle w:val="NoSpacing"/>
        <w:rPr>
          <w:rFonts w:cs="Times New Roman"/>
        </w:rPr>
      </w:pPr>
    </w:p>
    <w:p w14:paraId="5AD8069A" w14:textId="77777777" w:rsidR="00016AF4" w:rsidRDefault="00016AF4" w:rsidP="00016AF4">
      <w:pPr>
        <w:pStyle w:val="NoSpacing"/>
        <w:rPr>
          <w:rFonts w:cs="Times New Roman"/>
        </w:rPr>
      </w:pPr>
    </w:p>
    <w:p w14:paraId="2C821E09" w14:textId="77777777" w:rsidR="00016AF4" w:rsidRDefault="00016AF4" w:rsidP="00016AF4">
      <w:pPr>
        <w:pStyle w:val="NoSpacing"/>
        <w:rPr>
          <w:rFonts w:cs="Times New Roman"/>
        </w:rPr>
      </w:pPr>
      <w:r>
        <w:rPr>
          <w:rFonts w:cs="Times New Roman"/>
        </w:rPr>
        <w:t>13 January 2026</w:t>
      </w:r>
    </w:p>
    <w:p w14:paraId="1EF491B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F1B6C" w14:textId="77777777" w:rsidR="004B7F4D" w:rsidRDefault="004B7F4D" w:rsidP="00086E2C">
      <w:pPr>
        <w:spacing w:after="0" w:line="240" w:lineRule="auto"/>
      </w:pPr>
      <w:r>
        <w:separator/>
      </w:r>
    </w:p>
  </w:endnote>
  <w:endnote w:type="continuationSeparator" w:id="0">
    <w:p w14:paraId="24E244D5" w14:textId="77777777" w:rsidR="004B7F4D" w:rsidRDefault="004B7F4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B000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843E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C727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DCDCC" w14:textId="77777777" w:rsidR="004B7F4D" w:rsidRDefault="004B7F4D" w:rsidP="00086E2C">
      <w:pPr>
        <w:spacing w:after="0" w:line="240" w:lineRule="auto"/>
      </w:pPr>
      <w:r>
        <w:separator/>
      </w:r>
    </w:p>
  </w:footnote>
  <w:footnote w:type="continuationSeparator" w:id="0">
    <w:p w14:paraId="3E962EFD" w14:textId="77777777" w:rsidR="004B7F4D" w:rsidRDefault="004B7F4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3B37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6F41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94C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AF4"/>
    <w:rsid w:val="00016AF4"/>
    <w:rsid w:val="00086E2C"/>
    <w:rsid w:val="000A2E7A"/>
    <w:rsid w:val="002244B7"/>
    <w:rsid w:val="00314D94"/>
    <w:rsid w:val="004B7F4D"/>
    <w:rsid w:val="00617568"/>
    <w:rsid w:val="006E68FA"/>
    <w:rsid w:val="00DC37D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4625E"/>
  <w15:chartTrackingRefBased/>
  <w15:docId w15:val="{3F6D27E9-616B-4EF1-B3F2-5DC29E257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16AF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16AF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4</TotalTime>
  <Pages>1</Pages>
  <Words>22</Words>
  <Characters>139</Characters>
  <Application>Microsoft Office Word</Application>
  <DocSecurity>0</DocSecurity>
  <Lines>9</Lines>
  <Paragraphs>5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2026-01-15T21:01:00Z</dcterms:created>
  <dcterms:modified xsi:type="dcterms:W3CDTF">2026-01-15T21:05:00Z</dcterms:modified>
</cp:coreProperties>
</file>