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5B024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BERNBY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0632300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42B39B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F11DC5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Norfolk and Suffolk.   (C.F.R. 1405-13 p.52)</w:t>
      </w:r>
    </w:p>
    <w:p w14:paraId="580FEDF3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2865E1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96A71" w14:textId="77777777" w:rsidR="00BB2490" w:rsidRDefault="00BB2490" w:rsidP="00BB2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11BD10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4721" w14:textId="77777777" w:rsidR="00BB2490" w:rsidRDefault="00BB2490" w:rsidP="009139A6">
      <w:r>
        <w:separator/>
      </w:r>
    </w:p>
  </w:endnote>
  <w:endnote w:type="continuationSeparator" w:id="0">
    <w:p w14:paraId="12C8BBAD" w14:textId="77777777" w:rsidR="00BB2490" w:rsidRDefault="00BB24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1C4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B4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C72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A4FA8" w14:textId="77777777" w:rsidR="00BB2490" w:rsidRDefault="00BB2490" w:rsidP="009139A6">
      <w:r>
        <w:separator/>
      </w:r>
    </w:p>
  </w:footnote>
  <w:footnote w:type="continuationSeparator" w:id="0">
    <w:p w14:paraId="0A73CEEA" w14:textId="77777777" w:rsidR="00BB2490" w:rsidRDefault="00BB24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FE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6D2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C94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9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249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F26B1"/>
  <w15:chartTrackingRefBased/>
  <w15:docId w15:val="{C9AD8763-D63E-455C-A3CF-872F4387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2021-06-25T12:47:00Z</dcterms:created>
  <dcterms:modified xsi:type="dcterms:W3CDTF">2021-06-25T12:47:00Z</dcterms:modified>
</cp:coreProperties>
</file>