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EBBDB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BERNARDCASTELL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32991DA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Middlesex.</w:t>
      </w:r>
    </w:p>
    <w:p w14:paraId="1CCD5B79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</w:p>
    <w:p w14:paraId="0D3AED6D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</w:p>
    <w:p w14:paraId="28B3387B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E8A7DE7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20D021A" w14:textId="77777777" w:rsidR="00483023" w:rsidRDefault="00483023" w:rsidP="0048302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Middlesex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68166A99" w14:textId="77777777" w:rsidR="00483023" w:rsidRDefault="00483023" w:rsidP="0048302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3F04508A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</w:p>
    <w:p w14:paraId="2392999F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</w:p>
    <w:p w14:paraId="4A1C3A49" w14:textId="77777777" w:rsidR="00483023" w:rsidRDefault="00483023" w:rsidP="00483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231525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965D" w14:textId="77777777" w:rsidR="00483023" w:rsidRDefault="00483023" w:rsidP="009139A6">
      <w:r>
        <w:separator/>
      </w:r>
    </w:p>
  </w:endnote>
  <w:endnote w:type="continuationSeparator" w:id="0">
    <w:p w14:paraId="2FFDFA4A" w14:textId="77777777" w:rsidR="00483023" w:rsidRDefault="004830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430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BC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C8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2A5B9" w14:textId="77777777" w:rsidR="00483023" w:rsidRDefault="00483023" w:rsidP="009139A6">
      <w:r>
        <w:separator/>
      </w:r>
    </w:p>
  </w:footnote>
  <w:footnote w:type="continuationSeparator" w:id="0">
    <w:p w14:paraId="08CA7334" w14:textId="77777777" w:rsidR="00483023" w:rsidRDefault="004830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22C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1B5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8B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023"/>
    <w:rsid w:val="000666E0"/>
    <w:rsid w:val="002510B7"/>
    <w:rsid w:val="0048302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088F"/>
  <w15:chartTrackingRefBased/>
  <w15:docId w15:val="{0AE9A12A-C705-4DD4-BDE5-0514216F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02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2022-07-25T10:06:00Z</dcterms:created>
  <dcterms:modified xsi:type="dcterms:W3CDTF">2022-07-25T10:06:00Z</dcterms:modified>
</cp:coreProperties>
</file>