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96127" w14:textId="77777777" w:rsidR="001279DC" w:rsidRDefault="001279DC" w:rsidP="001279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BERNAK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6BC0FCB7" w14:textId="77777777" w:rsidR="001279DC" w:rsidRDefault="001279DC" w:rsidP="001279DC">
      <w:pPr>
        <w:rPr>
          <w:rFonts w:ascii="Times New Roman" w:hAnsi="Times New Roman" w:cs="Times New Roman"/>
          <w:sz w:val="24"/>
          <w:szCs w:val="24"/>
        </w:rPr>
      </w:pPr>
    </w:p>
    <w:p w14:paraId="65ABF9BB" w14:textId="77777777" w:rsidR="001279DC" w:rsidRDefault="001279DC" w:rsidP="001279DC">
      <w:pPr>
        <w:rPr>
          <w:rFonts w:ascii="Times New Roman" w:hAnsi="Times New Roman" w:cs="Times New Roman"/>
          <w:sz w:val="24"/>
          <w:szCs w:val="24"/>
        </w:rPr>
      </w:pPr>
    </w:p>
    <w:p w14:paraId="11986183" w14:textId="77777777" w:rsidR="001279DC" w:rsidRDefault="001279DC" w:rsidP="001279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Nov.1406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Cambridgeshire and Huntingdonshire.</w:t>
      </w:r>
    </w:p>
    <w:p w14:paraId="1DE1AB9E" w14:textId="77777777" w:rsidR="001279DC" w:rsidRDefault="001279DC" w:rsidP="001279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p.52)</w:t>
      </w:r>
    </w:p>
    <w:p w14:paraId="75819BBF" w14:textId="77777777" w:rsidR="001279DC" w:rsidRDefault="001279DC" w:rsidP="001279DC">
      <w:pPr>
        <w:rPr>
          <w:rFonts w:ascii="Times New Roman" w:hAnsi="Times New Roman" w:cs="Times New Roman"/>
          <w:sz w:val="24"/>
          <w:szCs w:val="24"/>
        </w:rPr>
      </w:pPr>
    </w:p>
    <w:p w14:paraId="0840D5F1" w14:textId="77777777" w:rsidR="001279DC" w:rsidRDefault="001279DC" w:rsidP="001279DC">
      <w:pPr>
        <w:rPr>
          <w:rFonts w:ascii="Times New Roman" w:hAnsi="Times New Roman" w:cs="Times New Roman"/>
          <w:sz w:val="24"/>
          <w:szCs w:val="24"/>
        </w:rPr>
      </w:pPr>
    </w:p>
    <w:p w14:paraId="3A5C333A" w14:textId="77777777" w:rsidR="001279DC" w:rsidRDefault="001279DC" w:rsidP="001279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July 2021</w:t>
      </w:r>
    </w:p>
    <w:p w14:paraId="79EFED2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90DF2" w14:textId="77777777" w:rsidR="001279DC" w:rsidRDefault="001279DC" w:rsidP="009139A6">
      <w:r>
        <w:separator/>
      </w:r>
    </w:p>
  </w:endnote>
  <w:endnote w:type="continuationSeparator" w:id="0">
    <w:p w14:paraId="5D02CDBE" w14:textId="77777777" w:rsidR="001279DC" w:rsidRDefault="001279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BD2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5222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BB8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A8B5A" w14:textId="77777777" w:rsidR="001279DC" w:rsidRDefault="001279DC" w:rsidP="009139A6">
      <w:r>
        <w:separator/>
      </w:r>
    </w:p>
  </w:footnote>
  <w:footnote w:type="continuationSeparator" w:id="0">
    <w:p w14:paraId="2C58F885" w14:textId="77777777" w:rsidR="001279DC" w:rsidRDefault="001279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2BD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38C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6353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DC"/>
    <w:rsid w:val="000666E0"/>
    <w:rsid w:val="001279DC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0AE04"/>
  <w15:chartTrackingRefBased/>
  <w15:docId w15:val="{842678E0-E3EC-47E5-B138-4E5F2CCFE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9D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2021-08-26T10:20:00Z</dcterms:created>
  <dcterms:modified xsi:type="dcterms:W3CDTF">2021-08-26T10:20:00Z</dcterms:modified>
</cp:coreProperties>
</file>