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55DD76" w14:textId="4D8AC499" w:rsidR="00C82DAA" w:rsidRDefault="00C82DAA" w:rsidP="00C82DAA">
      <w:pPr>
        <w:pStyle w:val="NoSpacing"/>
      </w:pPr>
      <w:r>
        <w:rPr>
          <w:u w:val="single"/>
        </w:rPr>
        <w:t>John BERN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</w:t>
      </w:r>
      <w:r>
        <w:t>11</w:t>
      </w:r>
      <w:r>
        <w:t>)</w:t>
      </w:r>
    </w:p>
    <w:p w14:paraId="121DEAD0" w14:textId="77777777" w:rsidR="00C82DAA" w:rsidRDefault="00C82DAA" w:rsidP="00C82DAA">
      <w:pPr>
        <w:pStyle w:val="NoSpacing"/>
      </w:pPr>
      <w:r>
        <w:t>of the diocese of Exeter.</w:t>
      </w:r>
    </w:p>
    <w:p w14:paraId="20C5DEA5" w14:textId="77777777" w:rsidR="00C82DAA" w:rsidRDefault="00C82DAA" w:rsidP="00C82DAA">
      <w:pPr>
        <w:pStyle w:val="NoSpacing"/>
      </w:pPr>
    </w:p>
    <w:p w14:paraId="61FB1271" w14:textId="77777777" w:rsidR="00C82DAA" w:rsidRDefault="00C82DAA" w:rsidP="00C82DAA">
      <w:pPr>
        <w:pStyle w:val="NoSpacing"/>
      </w:pPr>
    </w:p>
    <w:p w14:paraId="77FF6339" w14:textId="6CA8DF41" w:rsidR="00C82DAA" w:rsidRDefault="00C82DAA" w:rsidP="00C82DAA">
      <w:pPr>
        <w:pStyle w:val="NoSpacing"/>
      </w:pPr>
      <w:r>
        <w:t>14 May1411</w:t>
      </w:r>
      <w:r>
        <w:tab/>
        <w:t xml:space="preserve">He was ordained to his first tonsure in </w:t>
      </w:r>
      <w:r>
        <w:t>Hartland, Devon.</w:t>
      </w:r>
    </w:p>
    <w:p w14:paraId="1B8E6A4F" w14:textId="7964A238" w:rsidR="00C82DAA" w:rsidRDefault="00C82DAA" w:rsidP="00C82DAA">
      <w:pPr>
        <w:pStyle w:val="NoSpacing"/>
      </w:pPr>
      <w:r>
        <w:tab/>
      </w:r>
      <w:r>
        <w:tab/>
        <w:t>(“Stafford Register” pp.429and 42</w:t>
      </w:r>
      <w:r w:rsidR="00820ED2">
        <w:t>6</w:t>
      </w:r>
      <w:bookmarkStart w:id="0" w:name="_GoBack"/>
      <w:bookmarkEnd w:id="0"/>
      <w:r>
        <w:t>)</w:t>
      </w:r>
    </w:p>
    <w:p w14:paraId="4191220E" w14:textId="77777777" w:rsidR="00C82DAA" w:rsidRDefault="00C82DAA" w:rsidP="00C82DAA">
      <w:pPr>
        <w:pStyle w:val="NoSpacing"/>
      </w:pPr>
    </w:p>
    <w:p w14:paraId="77D44641" w14:textId="77777777" w:rsidR="00C82DAA" w:rsidRDefault="00C82DAA" w:rsidP="00C82DAA">
      <w:pPr>
        <w:pStyle w:val="NoSpacing"/>
      </w:pPr>
    </w:p>
    <w:p w14:paraId="25981D48" w14:textId="77777777" w:rsidR="00C82DAA" w:rsidRPr="005223A2" w:rsidRDefault="00C82DAA" w:rsidP="00C82DAA">
      <w:pPr>
        <w:pStyle w:val="NoSpacing"/>
      </w:pPr>
      <w:r>
        <w:t>17 February 2019</w:t>
      </w:r>
    </w:p>
    <w:p w14:paraId="02AD3062" w14:textId="007D98A7" w:rsidR="006B2F86" w:rsidRPr="00C82DAA" w:rsidRDefault="00820ED2" w:rsidP="00E71FC3">
      <w:pPr>
        <w:pStyle w:val="NoSpacing"/>
      </w:pPr>
    </w:p>
    <w:sectPr w:rsidR="006B2F86" w:rsidRPr="00C82D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65875" w14:textId="77777777" w:rsidR="00C82DAA" w:rsidRDefault="00C82DAA" w:rsidP="00E71FC3">
      <w:pPr>
        <w:spacing w:after="0" w:line="240" w:lineRule="auto"/>
      </w:pPr>
      <w:r>
        <w:separator/>
      </w:r>
    </w:p>
  </w:endnote>
  <w:endnote w:type="continuationSeparator" w:id="0">
    <w:p w14:paraId="3022CE99" w14:textId="77777777" w:rsidR="00C82DAA" w:rsidRDefault="00C82D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EAD71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25C511" w14:textId="77777777" w:rsidR="00C82DAA" w:rsidRDefault="00C82DAA" w:rsidP="00E71FC3">
      <w:pPr>
        <w:spacing w:after="0" w:line="240" w:lineRule="auto"/>
      </w:pPr>
      <w:r>
        <w:separator/>
      </w:r>
    </w:p>
  </w:footnote>
  <w:footnote w:type="continuationSeparator" w:id="0">
    <w:p w14:paraId="03D9C908" w14:textId="77777777" w:rsidR="00C82DAA" w:rsidRDefault="00C82D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DAA"/>
    <w:rsid w:val="001A7C09"/>
    <w:rsid w:val="00577BD5"/>
    <w:rsid w:val="00656CBA"/>
    <w:rsid w:val="006A1F77"/>
    <w:rsid w:val="00733BE7"/>
    <w:rsid w:val="00820ED2"/>
    <w:rsid w:val="00AB52E8"/>
    <w:rsid w:val="00B16D3F"/>
    <w:rsid w:val="00BB41AC"/>
    <w:rsid w:val="00C82DAA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7A35E"/>
  <w15:chartTrackingRefBased/>
  <w15:docId w15:val="{FEDD6399-0C75-4EE4-BC9D-18FD7E49A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26</Words>
  <Characters>153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2019-02-17T18:31:00Z</dcterms:created>
  <dcterms:modified xsi:type="dcterms:W3CDTF">2019-02-17T18:33:00Z</dcterms:modified>
</cp:coreProperties>
</file>