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3A4CB" w14:textId="77777777" w:rsidR="00A629B4" w:rsidRDefault="00A629B4" w:rsidP="00A629B4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BERMINGEHAM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fl.1418)</w:t>
      </w:r>
    </w:p>
    <w:p w14:paraId="0815D924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4937E1F1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FE3A64D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6FCA50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6AB14018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CF4BB2D" w14:textId="77777777" w:rsidR="00A629B4" w:rsidRDefault="00A629B4" w:rsidP="00A629B4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3BD7AC0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1AE394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9977B6" w14:textId="77777777" w:rsidR="00A629B4" w:rsidRDefault="00A629B4" w:rsidP="00A629B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25 September 2022   </w:t>
      </w:r>
    </w:p>
    <w:p w14:paraId="7A626F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CD212" w14:textId="77777777" w:rsidR="00A629B4" w:rsidRDefault="00A629B4" w:rsidP="009139A6">
      <w:r>
        <w:separator/>
      </w:r>
    </w:p>
  </w:endnote>
  <w:endnote w:type="continuationSeparator" w:id="0">
    <w:p w14:paraId="4337901E" w14:textId="77777777" w:rsidR="00A629B4" w:rsidRDefault="00A629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860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8A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691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F57CE" w14:textId="77777777" w:rsidR="00A629B4" w:rsidRDefault="00A629B4" w:rsidP="009139A6">
      <w:r>
        <w:separator/>
      </w:r>
    </w:p>
  </w:footnote>
  <w:footnote w:type="continuationSeparator" w:id="0">
    <w:p w14:paraId="03FF06A2" w14:textId="77777777" w:rsidR="00A629B4" w:rsidRDefault="00A629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481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06E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11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9B4"/>
    <w:rsid w:val="000666E0"/>
    <w:rsid w:val="002510B7"/>
    <w:rsid w:val="005C130B"/>
    <w:rsid w:val="00826F5C"/>
    <w:rsid w:val="009139A6"/>
    <w:rsid w:val="009448BB"/>
    <w:rsid w:val="00947624"/>
    <w:rsid w:val="00A3176C"/>
    <w:rsid w:val="00A629B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C329C"/>
  <w15:chartTrackingRefBased/>
  <w15:docId w15:val="{1B16172C-A7BC-4A79-BB2E-E2A670A3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9B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2022-11-04T21:27:00Z</dcterms:created>
  <dcterms:modified xsi:type="dcterms:W3CDTF">2022-11-04T21:27:00Z</dcterms:modified>
</cp:coreProperties>
</file>