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C387F" w14:textId="77777777" w:rsidR="00D85FD8" w:rsidRDefault="00D85FD8" w:rsidP="00D85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Henry BERMINGDON </w:t>
      </w:r>
      <w:proofErr w:type="gramStart"/>
      <w:r>
        <w:rPr>
          <w:rFonts w:cs="Times New Roman"/>
          <w:szCs w:val="24"/>
          <w:u w:val="single"/>
        </w:rPr>
        <w:t>( or</w:t>
      </w:r>
      <w:proofErr w:type="gramEnd"/>
      <w:r>
        <w:rPr>
          <w:rFonts w:cs="Times New Roman"/>
          <w:szCs w:val="24"/>
          <w:u w:val="single"/>
        </w:rPr>
        <w:t xml:space="preserve"> BERMINGHAM)</w:t>
      </w:r>
      <w:r>
        <w:rPr>
          <w:rFonts w:cs="Times New Roman"/>
          <w:szCs w:val="24"/>
        </w:rPr>
        <w:t xml:space="preserve">       (fl.1408)</w:t>
      </w:r>
    </w:p>
    <w:p w14:paraId="0DF02586" w14:textId="77777777" w:rsidR="00D85FD8" w:rsidRDefault="00D85FD8" w:rsidP="00D85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St.Edmund</w:t>
      </w:r>
      <w:proofErr w:type="spellEnd"/>
      <w:proofErr w:type="gramEnd"/>
      <w:r>
        <w:rPr>
          <w:rFonts w:cs="Times New Roman"/>
          <w:szCs w:val="24"/>
        </w:rPr>
        <w:t xml:space="preserve"> Hall, Oxford University.</w:t>
      </w:r>
    </w:p>
    <w:p w14:paraId="50DC40CC" w14:textId="77777777" w:rsidR="00D85FD8" w:rsidRDefault="00D85FD8" w:rsidP="00D85FD8">
      <w:pPr>
        <w:pStyle w:val="NoSpacing"/>
        <w:rPr>
          <w:rFonts w:cs="Times New Roman"/>
          <w:szCs w:val="24"/>
        </w:rPr>
      </w:pPr>
    </w:p>
    <w:p w14:paraId="2CAEB803" w14:textId="77777777" w:rsidR="00D85FD8" w:rsidRDefault="00D85FD8" w:rsidP="00D85FD8">
      <w:pPr>
        <w:pStyle w:val="NoSpacing"/>
        <w:rPr>
          <w:rFonts w:cs="Times New Roman"/>
          <w:szCs w:val="24"/>
        </w:rPr>
      </w:pPr>
    </w:p>
    <w:p w14:paraId="45D62621" w14:textId="77777777" w:rsidR="00D85FD8" w:rsidRDefault="00D85FD8" w:rsidP="00D85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 xml:space="preserve">Principal of </w:t>
      </w:r>
      <w:proofErr w:type="spellStart"/>
      <w:proofErr w:type="gramStart"/>
      <w:r>
        <w:rPr>
          <w:rFonts w:cs="Times New Roman"/>
          <w:szCs w:val="24"/>
        </w:rPr>
        <w:t>St.Edmund</w:t>
      </w:r>
      <w:proofErr w:type="spellEnd"/>
      <w:proofErr w:type="gramEnd"/>
      <w:r>
        <w:rPr>
          <w:rFonts w:cs="Times New Roman"/>
          <w:szCs w:val="24"/>
        </w:rPr>
        <w:t xml:space="preserve"> Hall.</w:t>
      </w:r>
    </w:p>
    <w:p w14:paraId="43818E10" w14:textId="77777777" w:rsidR="00D85FD8" w:rsidRDefault="00D85FD8" w:rsidP="00D85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p.20)</w:t>
      </w:r>
    </w:p>
    <w:p w14:paraId="5C33DFFD" w14:textId="77777777" w:rsidR="00D85FD8" w:rsidRDefault="00D85FD8" w:rsidP="00D85FD8">
      <w:pPr>
        <w:pStyle w:val="NoSpacing"/>
        <w:rPr>
          <w:rFonts w:cs="Times New Roman"/>
          <w:szCs w:val="24"/>
        </w:rPr>
      </w:pPr>
    </w:p>
    <w:p w14:paraId="4D24E77E" w14:textId="77777777" w:rsidR="00D85FD8" w:rsidRDefault="00D85FD8" w:rsidP="00D85FD8">
      <w:pPr>
        <w:pStyle w:val="NoSpacing"/>
        <w:rPr>
          <w:rFonts w:cs="Times New Roman"/>
          <w:szCs w:val="24"/>
        </w:rPr>
      </w:pPr>
    </w:p>
    <w:p w14:paraId="1BD1ACE9" w14:textId="77777777" w:rsidR="00D85FD8" w:rsidRDefault="00D85FD8" w:rsidP="00D85F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5C594C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C2EBF3" w14:textId="77777777" w:rsidR="00D85FD8" w:rsidRDefault="00D85FD8" w:rsidP="009139A6">
      <w:r>
        <w:separator/>
      </w:r>
    </w:p>
  </w:endnote>
  <w:endnote w:type="continuationSeparator" w:id="0">
    <w:p w14:paraId="14250A5E" w14:textId="77777777" w:rsidR="00D85FD8" w:rsidRDefault="00D85F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142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CEB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79B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413A5" w14:textId="77777777" w:rsidR="00D85FD8" w:rsidRDefault="00D85FD8" w:rsidP="009139A6">
      <w:r>
        <w:separator/>
      </w:r>
    </w:p>
  </w:footnote>
  <w:footnote w:type="continuationSeparator" w:id="0">
    <w:p w14:paraId="4BCB8A69" w14:textId="77777777" w:rsidR="00D85FD8" w:rsidRDefault="00D85F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FBD8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6D0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946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D8"/>
    <w:rsid w:val="000666E0"/>
    <w:rsid w:val="002510B7"/>
    <w:rsid w:val="00270799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5FD8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4BA18"/>
  <w15:chartTrackingRefBased/>
  <w15:docId w15:val="{E2BCEB30-8247-46E9-B8C5-C3C9CC05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2024-11-03T13:36:00Z</dcterms:created>
  <dcterms:modified xsi:type="dcterms:W3CDTF">2024-11-03T13:37:00Z</dcterms:modified>
</cp:coreProperties>
</file>