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BERLE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Newmarket, Suffolk,</w:t>
      </w:r>
    </w:p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24-62)</w:t>
      </w:r>
    </w:p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4BCD" w:rsidRDefault="00104BCD" w:rsidP="00104B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</w:p>
    <w:p w:rsidR="006B2F86" w:rsidRPr="00104BCD" w:rsidRDefault="00104BC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04B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BCD" w:rsidRDefault="00104BCD" w:rsidP="00E71FC3">
      <w:pPr>
        <w:spacing w:after="0" w:line="240" w:lineRule="auto"/>
      </w:pPr>
      <w:r>
        <w:separator/>
      </w:r>
    </w:p>
  </w:endnote>
  <w:endnote w:type="continuationSeparator" w:id="0">
    <w:p w:rsidR="00104BCD" w:rsidRDefault="00104B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BCD" w:rsidRDefault="00104BCD" w:rsidP="00E71FC3">
      <w:pPr>
        <w:spacing w:after="0" w:line="240" w:lineRule="auto"/>
      </w:pPr>
      <w:r>
        <w:separator/>
      </w:r>
    </w:p>
  </w:footnote>
  <w:footnote w:type="continuationSeparator" w:id="0">
    <w:p w:rsidR="00104BCD" w:rsidRDefault="00104B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BCD"/>
    <w:rsid w:val="00104BC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4A93A"/>
  <w15:chartTrackingRefBased/>
  <w15:docId w15:val="{E237175D-B7EF-46E3-9C02-615C583F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1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2016-03-14T20:37:00Z</dcterms:created>
  <dcterms:modified xsi:type="dcterms:W3CDTF">2016-03-14T20:37:00Z</dcterms:modified>
</cp:coreProperties>
</file>