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E1A7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BERKYNG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d.1412-13)</w:t>
      </w:r>
    </w:p>
    <w:p w14:paraId="5937B6C2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96B0A51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779719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C7379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16B72F" w14:textId="77777777" w:rsidR="00F02651" w:rsidRDefault="00F02651" w:rsidP="00F0265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2C7E51D4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Apr.1413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515FDFF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BDDA28" w14:textId="77777777" w:rsidR="00F02651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7050E" w14:textId="77777777" w:rsidR="00F02651" w:rsidRPr="008735B2" w:rsidRDefault="00F02651" w:rsidP="00F02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2023</w:t>
      </w:r>
    </w:p>
    <w:p w14:paraId="18F1CA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E0162" w14:textId="77777777" w:rsidR="00F02651" w:rsidRDefault="00F02651" w:rsidP="009139A6">
      <w:r>
        <w:separator/>
      </w:r>
    </w:p>
  </w:endnote>
  <w:endnote w:type="continuationSeparator" w:id="0">
    <w:p w14:paraId="22584D8D" w14:textId="77777777" w:rsidR="00F02651" w:rsidRDefault="00F026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3E0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74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DE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CD3D7" w14:textId="77777777" w:rsidR="00F02651" w:rsidRDefault="00F02651" w:rsidP="009139A6">
      <w:r>
        <w:separator/>
      </w:r>
    </w:p>
  </w:footnote>
  <w:footnote w:type="continuationSeparator" w:id="0">
    <w:p w14:paraId="0153F0A3" w14:textId="77777777" w:rsidR="00F02651" w:rsidRDefault="00F026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080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24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CE0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65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265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5CB6"/>
  <w15:chartTrackingRefBased/>
  <w15:docId w15:val="{D9326E46-A68C-44E8-B1EE-11D242B6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65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2023-07-21T20:47:00Z</dcterms:created>
  <dcterms:modified xsi:type="dcterms:W3CDTF">2023-07-21T20:47:00Z</dcterms:modified>
</cp:coreProperties>
</file>