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Acle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Wichyngham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24-203)</w:t>
      </w: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D1A" w:rsidRDefault="004B5D1A" w:rsidP="004B5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2016</w:t>
      </w:r>
    </w:p>
    <w:p w:rsidR="006B2F86" w:rsidRPr="004B5D1A" w:rsidRDefault="004B5D1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B5D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D1A" w:rsidRDefault="004B5D1A" w:rsidP="00E71FC3">
      <w:pPr>
        <w:spacing w:after="0" w:line="240" w:lineRule="auto"/>
      </w:pPr>
      <w:r>
        <w:separator/>
      </w:r>
    </w:p>
  </w:endnote>
  <w:endnote w:type="continuationSeparator" w:id="0">
    <w:p w:rsidR="004B5D1A" w:rsidRDefault="004B5D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D1A" w:rsidRDefault="004B5D1A" w:rsidP="00E71FC3">
      <w:pPr>
        <w:spacing w:after="0" w:line="240" w:lineRule="auto"/>
      </w:pPr>
      <w:r>
        <w:separator/>
      </w:r>
    </w:p>
  </w:footnote>
  <w:footnote w:type="continuationSeparator" w:id="0">
    <w:p w:rsidR="004B5D1A" w:rsidRDefault="004B5D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1A"/>
    <w:rsid w:val="004B5D1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0F39"/>
  <w15:chartTrackingRefBased/>
  <w15:docId w15:val="{78705844-D274-4CE2-85D6-C067A179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2016-04-13T20:42:00Z</dcterms:created>
  <dcterms:modified xsi:type="dcterms:W3CDTF">2016-04-13T20:43:00Z</dcterms:modified>
</cp:coreProperties>
</file>