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4ED" w:rsidRDefault="003414ED" w:rsidP="00341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BERKWODE</w:t>
      </w:r>
      <w:r>
        <w:rPr>
          <w:rFonts w:ascii="Times New Roman" w:hAnsi="Times New Roman" w:cs="Times New Roman"/>
          <w:sz w:val="24"/>
          <w:szCs w:val="24"/>
        </w:rPr>
        <w:t xml:space="preserve">        (fl.1450)</w:t>
      </w:r>
    </w:p>
    <w:p w:rsidR="003414ED" w:rsidRDefault="003414ED" w:rsidP="00341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Milham, Norfolk. Yeoman.</w:t>
      </w:r>
    </w:p>
    <w:p w:rsidR="003414ED" w:rsidRDefault="003414ED" w:rsidP="003414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14ED" w:rsidRDefault="003414ED" w:rsidP="003414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14ED" w:rsidRDefault="003414ED" w:rsidP="00341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Nicholas Lyncoln of Norwich(q.v.) brought a plaint of debt against him.</w:t>
      </w:r>
    </w:p>
    <w:p w:rsidR="003414ED" w:rsidRDefault="003414ED" w:rsidP="00341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3414ED" w:rsidRDefault="003414ED" w:rsidP="003414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14ED" w:rsidRDefault="003414ED" w:rsidP="003414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14ED" w:rsidRDefault="003414ED" w:rsidP="003414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4ED" w:rsidRDefault="003414ED" w:rsidP="00564E3C">
      <w:pPr>
        <w:spacing w:after="0" w:line="240" w:lineRule="auto"/>
      </w:pPr>
      <w:r>
        <w:separator/>
      </w:r>
    </w:p>
  </w:endnote>
  <w:endnote w:type="continuationSeparator" w:id="0">
    <w:p w:rsidR="003414ED" w:rsidRDefault="003414E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414ED">
      <w:rPr>
        <w:rFonts w:ascii="Times New Roman" w:hAnsi="Times New Roman" w:cs="Times New Roman"/>
        <w:noProof/>
        <w:sz w:val="24"/>
        <w:szCs w:val="24"/>
      </w:rPr>
      <w:t>17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4ED" w:rsidRDefault="003414ED" w:rsidP="00564E3C">
      <w:pPr>
        <w:spacing w:after="0" w:line="240" w:lineRule="auto"/>
      </w:pPr>
      <w:r>
        <w:separator/>
      </w:r>
    </w:p>
  </w:footnote>
  <w:footnote w:type="continuationSeparator" w:id="0">
    <w:p w:rsidR="003414ED" w:rsidRDefault="003414E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4ED"/>
    <w:rsid w:val="003414ED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CD410E-F1AA-47D1-8CA4-2049AC0FE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414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2015-11-17T20:47:00Z</dcterms:created>
  <dcterms:modified xsi:type="dcterms:W3CDTF">2015-11-17T20:48:00Z</dcterms:modified>
</cp:coreProperties>
</file>