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B8A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Robert BERKEWODE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Litcham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Dru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26-16)</w:t>
      </w: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CCD" w:rsidRPr="00A05CCD" w:rsidRDefault="00A05CC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</w:p>
    <w:sectPr w:rsidR="00A05CCD" w:rsidRPr="00A05C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CCD" w:rsidRDefault="00A05CCD" w:rsidP="00564E3C">
      <w:pPr>
        <w:spacing w:after="0" w:line="240" w:lineRule="auto"/>
      </w:pPr>
      <w:r>
        <w:separator/>
      </w:r>
    </w:p>
  </w:endnote>
  <w:endnote w:type="continuationSeparator" w:id="0">
    <w:p w:rsidR="00A05CCD" w:rsidRDefault="00A05C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2E90">
      <w:rPr>
        <w:rFonts w:ascii="Times New Roman" w:hAnsi="Times New Roman" w:cs="Times New Roman"/>
        <w:noProof/>
        <w:sz w:val="24"/>
        <w:szCs w:val="24"/>
      </w:rPr>
      <w:t>28 July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CCD" w:rsidRDefault="00A05CCD" w:rsidP="00564E3C">
      <w:pPr>
        <w:spacing w:after="0" w:line="240" w:lineRule="auto"/>
      </w:pPr>
      <w:r>
        <w:separator/>
      </w:r>
    </w:p>
  </w:footnote>
  <w:footnote w:type="continuationSeparator" w:id="0">
    <w:p w:rsidR="00A05CCD" w:rsidRDefault="00A05C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CD"/>
    <w:rsid w:val="00372DC6"/>
    <w:rsid w:val="00564E3C"/>
    <w:rsid w:val="0064591D"/>
    <w:rsid w:val="007B2E90"/>
    <w:rsid w:val="00A05CC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C072C-6988-403F-8331-190DC92B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2016-01-25T22:08:00Z</dcterms:created>
  <dcterms:modified xsi:type="dcterms:W3CDTF">2017-07-28T07:07:00Z</dcterms:modified>
</cp:coreProperties>
</file>