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9D7C3" w14:textId="77777777" w:rsidR="000E38FE" w:rsidRDefault="000E38FE" w:rsidP="000E3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BERKESWELLE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d.1409-10)</w:t>
      </w:r>
    </w:p>
    <w:p w14:paraId="49C74CC6" w14:textId="77777777" w:rsidR="000E38FE" w:rsidRDefault="000E38FE" w:rsidP="000E3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DD9285C" w14:textId="77777777" w:rsidR="000E38FE" w:rsidRDefault="000E38FE" w:rsidP="000E38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EE48DC" w14:textId="77777777" w:rsidR="000E38FE" w:rsidRDefault="000E38FE" w:rsidP="000E38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6DE813" w14:textId="77777777" w:rsidR="000E38FE" w:rsidRDefault="000E38FE" w:rsidP="000E3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Dec.1409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216D1E09" w14:textId="77777777" w:rsidR="000E38FE" w:rsidRDefault="000E38FE" w:rsidP="000E38FE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p.253)</w:t>
      </w:r>
    </w:p>
    <w:p w14:paraId="7225FFC8" w14:textId="77777777" w:rsidR="000E38FE" w:rsidRDefault="000E38FE" w:rsidP="000E3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Jan.1410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36D2848F" w14:textId="77777777" w:rsidR="000E38FE" w:rsidRDefault="000E38FE" w:rsidP="000E38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3420D0" w14:textId="77777777" w:rsidR="000E38FE" w:rsidRDefault="000E38FE" w:rsidP="000E38F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DBB49C" w14:textId="77777777" w:rsidR="000E38FE" w:rsidRDefault="000E38FE" w:rsidP="000E38F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3E0E9D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442BD2" w14:textId="77777777" w:rsidR="000E38FE" w:rsidRDefault="000E38FE" w:rsidP="009139A6">
      <w:r>
        <w:separator/>
      </w:r>
    </w:p>
  </w:endnote>
  <w:endnote w:type="continuationSeparator" w:id="0">
    <w:p w14:paraId="6AB80A61" w14:textId="77777777" w:rsidR="000E38FE" w:rsidRDefault="000E38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5A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7123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489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ACD93" w14:textId="77777777" w:rsidR="000E38FE" w:rsidRDefault="000E38FE" w:rsidP="009139A6">
      <w:r>
        <w:separator/>
      </w:r>
    </w:p>
  </w:footnote>
  <w:footnote w:type="continuationSeparator" w:id="0">
    <w:p w14:paraId="07B07A3A" w14:textId="77777777" w:rsidR="000E38FE" w:rsidRDefault="000E38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C91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971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035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8FE"/>
    <w:rsid w:val="000666E0"/>
    <w:rsid w:val="000E38F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8E61C"/>
  <w15:chartTrackingRefBased/>
  <w15:docId w15:val="{4D885247-5D6B-4047-AD65-75B8FB48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8FE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2023-01-11T21:13:00Z</dcterms:created>
  <dcterms:modified xsi:type="dcterms:W3CDTF">2023-01-11T21:13:00Z</dcterms:modified>
</cp:coreProperties>
</file>