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B69" w:rsidRDefault="00C81B69" w:rsidP="00C81B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BERKELEGH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C81B69" w:rsidRDefault="00C81B69" w:rsidP="00C81B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C81B69" w:rsidRDefault="00C81B69" w:rsidP="00C81B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81B69" w:rsidRDefault="00C81B69" w:rsidP="00C81B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81B69" w:rsidRDefault="00C81B69" w:rsidP="00C81B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Aug.1427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his first tonsure in the parish church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St.Columb</w:t>
      </w:r>
      <w:proofErr w:type="spellEnd"/>
      <w:proofErr w:type="gramEnd"/>
    </w:p>
    <w:p w:rsidR="00C81B69" w:rsidRDefault="00C81B69" w:rsidP="00C81B69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Major, Cornwall, by the Bishop.</w:t>
      </w:r>
    </w:p>
    <w:p w:rsidR="00C81B69" w:rsidRDefault="00C81B69" w:rsidP="00C81B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p.112)</w:t>
      </w:r>
    </w:p>
    <w:p w:rsidR="00C81B69" w:rsidRDefault="00C81B69" w:rsidP="00C81B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81B69" w:rsidRDefault="00C81B69" w:rsidP="00C81B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C81B69" w:rsidRDefault="00C81B69" w:rsidP="00C81B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May 2016</w:t>
      </w:r>
      <w:bookmarkStart w:id="0" w:name="_GoBack"/>
      <w:bookmarkEnd w:id="0"/>
    </w:p>
    <w:sectPr w:rsidR="006B2F86" w:rsidRPr="00C81B6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1B69" w:rsidRDefault="00C81B69" w:rsidP="00E71FC3">
      <w:pPr>
        <w:spacing w:after="0" w:line="240" w:lineRule="auto"/>
      </w:pPr>
      <w:r>
        <w:separator/>
      </w:r>
    </w:p>
  </w:endnote>
  <w:endnote w:type="continuationSeparator" w:id="0">
    <w:p w:rsidR="00C81B69" w:rsidRDefault="00C81B6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1B69" w:rsidRDefault="00C81B69" w:rsidP="00E71FC3">
      <w:pPr>
        <w:spacing w:after="0" w:line="240" w:lineRule="auto"/>
      </w:pPr>
      <w:r>
        <w:separator/>
      </w:r>
    </w:p>
  </w:footnote>
  <w:footnote w:type="continuationSeparator" w:id="0">
    <w:p w:rsidR="00C81B69" w:rsidRDefault="00C81B6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B69"/>
    <w:rsid w:val="00AB52E8"/>
    <w:rsid w:val="00B16D3F"/>
    <w:rsid w:val="00C81B6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721D8"/>
  <w15:chartTrackingRefBased/>
  <w15:docId w15:val="{A07C5E5E-DB7F-4DEE-9AA5-FCD2BB79B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2016-05-31T10:33:00Z</dcterms:created>
  <dcterms:modified xsi:type="dcterms:W3CDTF">2016-05-31T10:33:00Z</dcterms:modified>
</cp:coreProperties>
</file>