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0596F" w14:textId="49FA5CAD" w:rsidR="006B2F86" w:rsidRDefault="00E46E6C" w:rsidP="00E71FC3">
      <w:pPr>
        <w:pStyle w:val="NoSpacing"/>
      </w:pPr>
      <w:r>
        <w:rPr>
          <w:u w:val="single"/>
        </w:rPr>
        <w:t>John BERKELEGH</w:t>
      </w:r>
      <w:r>
        <w:t xml:space="preserve">       (</w:t>
      </w:r>
      <w:r w:rsidR="001D478D">
        <w:t>fl.</w:t>
      </w:r>
      <w:bookmarkStart w:id="0" w:name="_GoBack"/>
      <w:bookmarkEnd w:id="0"/>
      <w:r>
        <w:t>1444-7)</w:t>
      </w:r>
    </w:p>
    <w:p w14:paraId="01D11EA8" w14:textId="398C957E" w:rsidR="00E46E6C" w:rsidRDefault="00E46E6C" w:rsidP="00E71FC3">
      <w:pPr>
        <w:pStyle w:val="NoSpacing"/>
      </w:pPr>
      <w:r>
        <w:t>of the diocese of Exeter.</w:t>
      </w:r>
    </w:p>
    <w:p w14:paraId="614FDDCF" w14:textId="4FFD42A3" w:rsidR="00E46E6C" w:rsidRDefault="00E46E6C" w:rsidP="00E71FC3">
      <w:pPr>
        <w:pStyle w:val="NoSpacing"/>
      </w:pPr>
    </w:p>
    <w:p w14:paraId="41F24B65" w14:textId="074335EA" w:rsidR="00E46E6C" w:rsidRDefault="00E46E6C" w:rsidP="00E71FC3">
      <w:pPr>
        <w:pStyle w:val="NoSpacing"/>
      </w:pPr>
    </w:p>
    <w:p w14:paraId="1515B35A" w14:textId="77777777" w:rsidR="00E46E6C" w:rsidRDefault="00E46E6C" w:rsidP="00E46E6C">
      <w:pPr>
        <w:pStyle w:val="NoSpacing"/>
      </w:pPr>
      <w:r>
        <w:tab/>
        <w:t>1444</w:t>
      </w:r>
      <w:r>
        <w:tab/>
      </w:r>
      <w:r>
        <w:t>He was ordained to his first tonsure.</w:t>
      </w:r>
    </w:p>
    <w:p w14:paraId="38780BC7" w14:textId="1B4E862D" w:rsidR="00E46E6C" w:rsidRDefault="00E46E6C" w:rsidP="00E46E6C">
      <w:pPr>
        <w:pStyle w:val="NoSpacing"/>
      </w:pPr>
      <w:r>
        <w:tab/>
      </w:r>
      <w:r>
        <w:tab/>
        <w:t>(“Register of Edmund Lacy, Bishop of Exeter 1420-55” part 4</w:t>
      </w:r>
      <w:r>
        <w:t xml:space="preserve"> p.196)</w:t>
      </w:r>
    </w:p>
    <w:p w14:paraId="2E7E1C61" w14:textId="6AA972A1" w:rsidR="00E46E6C" w:rsidRDefault="00E46E6C" w:rsidP="00E46E6C">
      <w:pPr>
        <w:pStyle w:val="NoSpacing"/>
      </w:pPr>
      <w:r>
        <w:t>23 Dec.1447</w:t>
      </w:r>
      <w:r>
        <w:tab/>
        <w:t>He was ordained acolyte.  (ibid. p.216)</w:t>
      </w:r>
    </w:p>
    <w:p w14:paraId="019F6887" w14:textId="5B79B4F2" w:rsidR="00E46E6C" w:rsidRDefault="00E46E6C" w:rsidP="00E46E6C">
      <w:pPr>
        <w:pStyle w:val="NoSpacing"/>
      </w:pPr>
    </w:p>
    <w:p w14:paraId="671F80B4" w14:textId="3E99680F" w:rsidR="00E46E6C" w:rsidRDefault="00E46E6C" w:rsidP="00E46E6C">
      <w:pPr>
        <w:pStyle w:val="NoSpacing"/>
      </w:pPr>
    </w:p>
    <w:p w14:paraId="1E39EC28" w14:textId="1FF5B883" w:rsidR="00E46E6C" w:rsidRPr="00E46E6C" w:rsidRDefault="00E46E6C" w:rsidP="00E46E6C">
      <w:pPr>
        <w:pStyle w:val="NoSpacing"/>
      </w:pPr>
      <w:r>
        <w:t>22 December 2019</w:t>
      </w:r>
    </w:p>
    <w:sectPr w:rsidR="00E46E6C" w:rsidRPr="00E46E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2D3DB" w14:textId="77777777" w:rsidR="00E46E6C" w:rsidRDefault="00E46E6C" w:rsidP="00E71FC3">
      <w:pPr>
        <w:spacing w:after="0" w:line="240" w:lineRule="auto"/>
      </w:pPr>
      <w:r>
        <w:separator/>
      </w:r>
    </w:p>
  </w:endnote>
  <w:endnote w:type="continuationSeparator" w:id="0">
    <w:p w14:paraId="16F04C6B" w14:textId="77777777" w:rsidR="00E46E6C" w:rsidRDefault="00E46E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96DB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3F6A2" w14:textId="77777777" w:rsidR="00E46E6C" w:rsidRDefault="00E46E6C" w:rsidP="00E71FC3">
      <w:pPr>
        <w:spacing w:after="0" w:line="240" w:lineRule="auto"/>
      </w:pPr>
      <w:r>
        <w:separator/>
      </w:r>
    </w:p>
  </w:footnote>
  <w:footnote w:type="continuationSeparator" w:id="0">
    <w:p w14:paraId="3AEF7A0E" w14:textId="77777777" w:rsidR="00E46E6C" w:rsidRDefault="00E46E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6C"/>
    <w:rsid w:val="001A7C09"/>
    <w:rsid w:val="001D478D"/>
    <w:rsid w:val="00577BD5"/>
    <w:rsid w:val="006A1F77"/>
    <w:rsid w:val="00733BE7"/>
    <w:rsid w:val="00AB52E8"/>
    <w:rsid w:val="00B16D3F"/>
    <w:rsid w:val="00E46E6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56751"/>
  <w15:chartTrackingRefBased/>
  <w15:docId w15:val="{D9ED0D09-CD6D-4360-BBCC-BA6B9A597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2019-12-22T21:21:00Z</dcterms:created>
  <dcterms:modified xsi:type="dcterms:W3CDTF">2019-12-22T21:24:00Z</dcterms:modified>
</cp:coreProperties>
</file>