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45C8B" w14:textId="77777777" w:rsidR="00711CFC" w:rsidRDefault="00711CFC" w:rsidP="00711C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BERKEHORNE</w:t>
      </w:r>
      <w:r>
        <w:rPr>
          <w:rFonts w:ascii="Times New Roman" w:hAnsi="Times New Roman" w:cs="Times New Roman"/>
        </w:rPr>
        <w:t xml:space="preserve">       (fl.1484)</w:t>
      </w:r>
    </w:p>
    <w:p w14:paraId="7F1F2DAA" w14:textId="77777777" w:rsidR="00711CFC" w:rsidRDefault="00711CFC" w:rsidP="00711C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Wellington, Somerset. Yeoman.</w:t>
      </w:r>
    </w:p>
    <w:p w14:paraId="6A27C58C" w14:textId="77777777" w:rsidR="00711CFC" w:rsidRDefault="00711CFC" w:rsidP="00711CFC">
      <w:pPr>
        <w:rPr>
          <w:rFonts w:ascii="Times New Roman" w:hAnsi="Times New Roman" w:cs="Times New Roman"/>
        </w:rPr>
      </w:pPr>
    </w:p>
    <w:p w14:paraId="12D27031" w14:textId="77777777" w:rsidR="00711CFC" w:rsidRDefault="00711CFC" w:rsidP="00711CFC">
      <w:pPr>
        <w:rPr>
          <w:rFonts w:ascii="Times New Roman" w:hAnsi="Times New Roman" w:cs="Times New Roman"/>
        </w:rPr>
      </w:pPr>
    </w:p>
    <w:p w14:paraId="2E26C398" w14:textId="77777777" w:rsidR="00711CFC" w:rsidRDefault="00711CFC" w:rsidP="00711C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Speke(q.v.) brought a plaint of trespass against him, William </w:t>
      </w:r>
      <w:proofErr w:type="spellStart"/>
      <w:r>
        <w:rPr>
          <w:rFonts w:ascii="Times New Roman" w:hAnsi="Times New Roman" w:cs="Times New Roman"/>
        </w:rPr>
        <w:t>Domet</w:t>
      </w:r>
      <w:proofErr w:type="spellEnd"/>
    </w:p>
    <w:p w14:paraId="202A761D" w14:textId="77777777" w:rsidR="00711CFC" w:rsidRDefault="00711CFC" w:rsidP="00711CF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Wellington(q.v.), John </w:t>
      </w:r>
      <w:proofErr w:type="spellStart"/>
      <w:r>
        <w:rPr>
          <w:rFonts w:ascii="Times New Roman" w:hAnsi="Times New Roman" w:cs="Times New Roman"/>
        </w:rPr>
        <w:t>Ellys</w:t>
      </w:r>
      <w:proofErr w:type="spellEnd"/>
      <w:r>
        <w:rPr>
          <w:rFonts w:ascii="Times New Roman" w:hAnsi="Times New Roman" w:cs="Times New Roman"/>
        </w:rPr>
        <w:t xml:space="preserve"> of Wellington(q.v.) and John </w:t>
      </w:r>
      <w:proofErr w:type="spellStart"/>
      <w:r>
        <w:rPr>
          <w:rFonts w:ascii="Times New Roman" w:hAnsi="Times New Roman" w:cs="Times New Roman"/>
        </w:rPr>
        <w:t>Grobham</w:t>
      </w:r>
      <w:proofErr w:type="spellEnd"/>
      <w:r>
        <w:rPr>
          <w:rFonts w:ascii="Times New Roman" w:hAnsi="Times New Roman" w:cs="Times New Roman"/>
        </w:rPr>
        <w:t xml:space="preserve"> of Taunton(q.v.).</w:t>
      </w:r>
    </w:p>
    <w:p w14:paraId="1801EC7C" w14:textId="77777777" w:rsidR="00711CFC" w:rsidRDefault="00711CFC" w:rsidP="00711C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CDA227F" w14:textId="77777777" w:rsidR="00711CFC" w:rsidRDefault="00711CFC" w:rsidP="00711CFC">
      <w:pPr>
        <w:rPr>
          <w:rFonts w:ascii="Times New Roman" w:hAnsi="Times New Roman" w:cs="Times New Roman"/>
        </w:rPr>
      </w:pPr>
    </w:p>
    <w:p w14:paraId="776A269E" w14:textId="77777777" w:rsidR="00711CFC" w:rsidRDefault="00711CFC" w:rsidP="00711CFC">
      <w:pPr>
        <w:rPr>
          <w:rFonts w:ascii="Times New Roman" w:hAnsi="Times New Roman" w:cs="Times New Roman"/>
        </w:rPr>
      </w:pPr>
    </w:p>
    <w:p w14:paraId="3E587C5A" w14:textId="77777777" w:rsidR="00711CFC" w:rsidRDefault="00711CFC" w:rsidP="00711C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2019</w:t>
      </w:r>
    </w:p>
    <w:p w14:paraId="24346556" w14:textId="77777777" w:rsidR="006B2F86" w:rsidRPr="00711CFC" w:rsidRDefault="00711CFC" w:rsidP="00711CFC">
      <w:bookmarkStart w:id="0" w:name="_GoBack"/>
      <w:bookmarkEnd w:id="0"/>
    </w:p>
    <w:sectPr w:rsidR="006B2F86" w:rsidRPr="00711CF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1F5D9" w14:textId="77777777" w:rsidR="00711CFC" w:rsidRDefault="00711CFC" w:rsidP="00E71FC3">
      <w:r>
        <w:separator/>
      </w:r>
    </w:p>
  </w:endnote>
  <w:endnote w:type="continuationSeparator" w:id="0">
    <w:p w14:paraId="738BAB31" w14:textId="77777777" w:rsidR="00711CFC" w:rsidRDefault="00711CF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FA0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067CA" w14:textId="77777777" w:rsidR="00711CFC" w:rsidRDefault="00711CFC" w:rsidP="00E71FC3">
      <w:r>
        <w:separator/>
      </w:r>
    </w:p>
  </w:footnote>
  <w:footnote w:type="continuationSeparator" w:id="0">
    <w:p w14:paraId="4D20BD8C" w14:textId="77777777" w:rsidR="00711CFC" w:rsidRDefault="00711CF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FC"/>
    <w:rsid w:val="001A7C09"/>
    <w:rsid w:val="00577BD5"/>
    <w:rsid w:val="00656CBA"/>
    <w:rsid w:val="006A1F77"/>
    <w:rsid w:val="00711CF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C2F6B"/>
  <w15:chartTrackingRefBased/>
  <w15:docId w15:val="{464A78DA-3581-4872-9B16-1D1CFD68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1CF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11C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2019-01-23T19:58:00Z</dcterms:created>
  <dcterms:modified xsi:type="dcterms:W3CDTF">2019-01-23T19:59:00Z</dcterms:modified>
</cp:coreProperties>
</file>