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BERHOUS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5A" w:rsidRDefault="00636C5A" w:rsidP="00636C5A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36C5A" w:rsidRDefault="00636C5A" w:rsidP="00636C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636C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6C5A" w:rsidRDefault="00636C5A" w:rsidP="00564E3C">
      <w:pPr>
        <w:spacing w:after="0" w:line="240" w:lineRule="auto"/>
      </w:pPr>
      <w:r>
        <w:separator/>
      </w:r>
    </w:p>
  </w:endnote>
  <w:endnote w:type="continuationSeparator" w:id="0">
    <w:p w:rsidR="00636C5A" w:rsidRDefault="00636C5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36C5A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6C5A" w:rsidRDefault="00636C5A" w:rsidP="00564E3C">
      <w:pPr>
        <w:spacing w:after="0" w:line="240" w:lineRule="auto"/>
      </w:pPr>
      <w:r>
        <w:separator/>
      </w:r>
    </w:p>
  </w:footnote>
  <w:footnote w:type="continuationSeparator" w:id="0">
    <w:p w:rsidR="00636C5A" w:rsidRDefault="00636C5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C5A"/>
    <w:rsid w:val="00372DC6"/>
    <w:rsid w:val="00564E3C"/>
    <w:rsid w:val="00636C5A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3D302"/>
  <w15:chartTrackingRefBased/>
  <w15:docId w15:val="{BA16CB5B-23E7-48B7-A733-A1BB3360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2016-01-28T14:49:00Z</dcterms:created>
  <dcterms:modified xsi:type="dcterms:W3CDTF">2016-01-28T15:01:00Z</dcterms:modified>
</cp:coreProperties>
</file>