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FDBA08" w14:textId="77777777" w:rsidR="00C51517" w:rsidRDefault="00C51517" w:rsidP="00C5151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Catherine BERHAM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fl.1465)</w:t>
      </w:r>
    </w:p>
    <w:p w14:paraId="2CD6BA05" w14:textId="77777777" w:rsidR="00C51517" w:rsidRDefault="00C51517" w:rsidP="00C5151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Acle, Norfolk.</w:t>
      </w:r>
    </w:p>
    <w:p w14:paraId="44AB280F" w14:textId="77777777" w:rsidR="00C51517" w:rsidRDefault="00C51517" w:rsidP="00C51517">
      <w:pPr>
        <w:pStyle w:val="NoSpacing"/>
        <w:rPr>
          <w:rFonts w:cs="Times New Roman"/>
          <w:szCs w:val="24"/>
        </w:rPr>
      </w:pPr>
    </w:p>
    <w:p w14:paraId="752CA3E8" w14:textId="77777777" w:rsidR="00C51517" w:rsidRDefault="00C51517" w:rsidP="00C51517">
      <w:pPr>
        <w:pStyle w:val="NoSpacing"/>
        <w:rPr>
          <w:rFonts w:cs="Times New Roman"/>
          <w:szCs w:val="24"/>
        </w:rPr>
      </w:pPr>
    </w:p>
    <w:p w14:paraId="4C990107" w14:textId="77777777" w:rsidR="00C51517" w:rsidRDefault="00C51517" w:rsidP="00C5151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= John(q.v.).</w:t>
      </w:r>
    </w:p>
    <w:p w14:paraId="24C94C3A" w14:textId="77777777" w:rsidR="00C51517" w:rsidRDefault="00C51517" w:rsidP="00C51517">
      <w:pPr>
        <w:pStyle w:val="NoSpacing"/>
        <w:rPr>
          <w:rFonts w:cs="Times New Roman"/>
          <w:szCs w:val="24"/>
        </w:rPr>
      </w:pPr>
      <w:r w:rsidRPr="00CE34CC">
        <w:rPr>
          <w:rFonts w:cs="Times New Roman"/>
          <w:szCs w:val="24"/>
        </w:rPr>
        <w:t xml:space="preserve">(“An Essay Towards a Topographical History of the County of Norfolk” </w:t>
      </w:r>
    </w:p>
    <w:p w14:paraId="597E0903" w14:textId="77777777" w:rsidR="00C51517" w:rsidRDefault="00C51517" w:rsidP="00C51517">
      <w:pPr>
        <w:pStyle w:val="NoSpacing"/>
        <w:rPr>
          <w:rFonts w:cs="Times New Roman"/>
          <w:szCs w:val="24"/>
        </w:rPr>
      </w:pPr>
      <w:r w:rsidRPr="00CE34CC">
        <w:rPr>
          <w:rFonts w:cs="Times New Roman"/>
          <w:szCs w:val="24"/>
        </w:rPr>
        <w:t>vol.</w:t>
      </w:r>
      <w:r>
        <w:rPr>
          <w:rFonts w:cs="Times New Roman"/>
          <w:szCs w:val="24"/>
        </w:rPr>
        <w:t>11</w:t>
      </w:r>
      <w:r w:rsidRPr="00CE34CC">
        <w:rPr>
          <w:rFonts w:cs="Times New Roman"/>
          <w:szCs w:val="24"/>
        </w:rPr>
        <w:t xml:space="preserve"> pp.</w:t>
      </w:r>
      <w:r>
        <w:rPr>
          <w:rFonts w:cs="Times New Roman"/>
          <w:szCs w:val="24"/>
        </w:rPr>
        <w:t xml:space="preserve">90-5, </w:t>
      </w:r>
      <w:r w:rsidRPr="00CE34CC">
        <w:rPr>
          <w:rFonts w:cs="Times New Roman"/>
          <w:szCs w:val="24"/>
        </w:rPr>
        <w:t xml:space="preserve">Francis </w:t>
      </w:r>
      <w:proofErr w:type="spellStart"/>
      <w:r w:rsidRPr="00CE34CC">
        <w:rPr>
          <w:rFonts w:cs="Times New Roman"/>
          <w:szCs w:val="24"/>
        </w:rPr>
        <w:t>Blomefield</w:t>
      </w:r>
      <w:proofErr w:type="spellEnd"/>
      <w:r w:rsidRPr="00CE34CC">
        <w:rPr>
          <w:rFonts w:cs="Times New Roman"/>
          <w:szCs w:val="24"/>
        </w:rPr>
        <w:t>)</w:t>
      </w:r>
    </w:p>
    <w:p w14:paraId="532C9DEB" w14:textId="77777777" w:rsidR="00C51517" w:rsidRDefault="00C51517" w:rsidP="00C51517">
      <w:pPr>
        <w:pStyle w:val="NoSpacing"/>
        <w:rPr>
          <w:rFonts w:cs="Times New Roman"/>
          <w:szCs w:val="24"/>
        </w:rPr>
      </w:pPr>
    </w:p>
    <w:p w14:paraId="71B31470" w14:textId="77777777" w:rsidR="00C51517" w:rsidRDefault="00C51517" w:rsidP="00C51517">
      <w:pPr>
        <w:pStyle w:val="NoSpacing"/>
        <w:rPr>
          <w:rFonts w:cs="Times New Roman"/>
          <w:szCs w:val="24"/>
        </w:rPr>
      </w:pPr>
    </w:p>
    <w:p w14:paraId="7E24053E" w14:textId="77777777" w:rsidR="00C51517" w:rsidRDefault="00C51517" w:rsidP="00C5151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10 Jan.1465</w:t>
      </w:r>
      <w:r>
        <w:rPr>
          <w:rFonts w:cs="Times New Roman"/>
          <w:szCs w:val="24"/>
        </w:rPr>
        <w:tab/>
        <w:t>John made her a joint executor of his Will.   (ibid.)</w:t>
      </w:r>
    </w:p>
    <w:p w14:paraId="46EA25C4" w14:textId="77777777" w:rsidR="00C51517" w:rsidRDefault="00C51517" w:rsidP="00C51517">
      <w:pPr>
        <w:pStyle w:val="NoSpacing"/>
        <w:rPr>
          <w:rFonts w:cs="Times New Roman"/>
          <w:szCs w:val="24"/>
        </w:rPr>
      </w:pPr>
    </w:p>
    <w:p w14:paraId="1FB7AEFD" w14:textId="77777777" w:rsidR="00C51517" w:rsidRDefault="00C51517" w:rsidP="00C51517">
      <w:pPr>
        <w:pStyle w:val="NoSpacing"/>
        <w:rPr>
          <w:rFonts w:cs="Times New Roman"/>
          <w:szCs w:val="24"/>
        </w:rPr>
      </w:pPr>
    </w:p>
    <w:p w14:paraId="64C0F121" w14:textId="77777777" w:rsidR="00C51517" w:rsidRDefault="00C51517" w:rsidP="00C5151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3 February 2024</w:t>
      </w:r>
    </w:p>
    <w:p w14:paraId="152730B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08111A" w14:textId="77777777" w:rsidR="00C51517" w:rsidRDefault="00C51517" w:rsidP="009139A6">
      <w:r>
        <w:separator/>
      </w:r>
    </w:p>
  </w:endnote>
  <w:endnote w:type="continuationSeparator" w:id="0">
    <w:p w14:paraId="07636782" w14:textId="77777777" w:rsidR="00C51517" w:rsidRDefault="00C5151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1DB90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AD85C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BBC83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56A376" w14:textId="77777777" w:rsidR="00C51517" w:rsidRDefault="00C51517" w:rsidP="009139A6">
      <w:r>
        <w:separator/>
      </w:r>
    </w:p>
  </w:footnote>
  <w:footnote w:type="continuationSeparator" w:id="0">
    <w:p w14:paraId="3BDADF4A" w14:textId="77777777" w:rsidR="00C51517" w:rsidRDefault="00C5151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476E9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7D277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BF15C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1517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51517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F87ED4"/>
  <w15:chartTrackingRefBased/>
  <w15:docId w15:val="{741E973A-69D7-44F7-95F3-51C4FE455E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38</Words>
  <Characters>222</Characters>
  <Application>Microsoft Office Word</Application>
  <DocSecurity>0</DocSecurity>
  <Lines>1</Lines>
  <Paragraphs>1</Paragraphs>
  <ScaleCrop>false</ScaleCrop>
  <Company/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2024-02-03T20:55:00Z</dcterms:created>
  <dcterms:modified xsi:type="dcterms:W3CDTF">2024-02-03T20:55:00Z</dcterms:modified>
</cp:coreProperties>
</file>